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F8E467" w14:textId="77777777" w:rsidR="00DA68FE" w:rsidRDefault="00DA68FE" w:rsidP="00DA68FE">
      <w:pPr>
        <w:pStyle w:val="Title"/>
      </w:pPr>
      <w:r>
        <w:t>Sample Advocacy Work-Plan</w:t>
      </w:r>
    </w:p>
    <w:p w14:paraId="5A5F1011" w14:textId="77777777" w:rsidR="00DA68FE" w:rsidRDefault="00DA68FE" w:rsidP="00DA68FE">
      <w:pPr>
        <w:pStyle w:val="Subtitle"/>
      </w:pPr>
      <w:r>
        <w:t xml:space="preserve">ADVOCACY PROJECT </w:t>
      </w:r>
      <w:proofErr w:type="gramStart"/>
      <w:r>
        <w:t>WORK-PLAN</w:t>
      </w:r>
      <w:proofErr w:type="gramEnd"/>
    </w:p>
    <w:p w14:paraId="0BF8556A" w14:textId="77777777" w:rsidR="00DA68FE" w:rsidRDefault="00DA68FE" w:rsidP="00DA68FE">
      <w:pPr>
        <w:spacing w:line="240" w:lineRule="auto"/>
      </w:pPr>
      <w:r>
        <w:t xml:space="preserve">Name of Organization: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br/>
        <w:t xml:space="preserve">Scope of Time:  </w:t>
      </w:r>
      <w:r>
        <w:fldChar w:fldCharType="begin"/>
      </w:r>
      <w:r>
        <w:instrText xml:space="preserve"> MACROBUTTON  AcceptAllChangesInDoc [Insert # months] </w:instrText>
      </w:r>
      <w:r>
        <w:fldChar w:fldCharType="end"/>
      </w:r>
      <w:r>
        <w:br/>
        <w:t xml:space="preserve">Advocacy Goal Statement: </w:t>
      </w:r>
      <w:r>
        <w:fldChar w:fldCharType="begin"/>
      </w:r>
      <w:r>
        <w:instrText xml:space="preserve"> MACROBUTTON  AcceptAllChangesInDoc [Insert Goal Statement] </w:instrText>
      </w:r>
      <w:r>
        <w:fldChar w:fldCharType="end"/>
      </w:r>
    </w:p>
    <w:p w14:paraId="50F172F0" w14:textId="77777777" w:rsidR="00DA68FE" w:rsidRDefault="00DA68FE" w:rsidP="00DA68FE"/>
    <w:p w14:paraId="59D33A33" w14:textId="77777777" w:rsidR="00DA68FE" w:rsidRDefault="00DA68FE" w:rsidP="00DA68FE">
      <w:r>
        <w:t>For each phase of your advocacy work, document activities that will help you reach your goal. Be specific and include details in the columns.</w:t>
      </w:r>
    </w:p>
    <w:p w14:paraId="176CAEA4" w14:textId="77777777" w:rsidR="00DA68FE" w:rsidRDefault="00DA68FE" w:rsidP="00DA68FE">
      <w:pPr>
        <w:pStyle w:val="Heading1"/>
      </w:pPr>
      <w:r>
        <w:t>Organize</w:t>
      </w:r>
    </w:p>
    <w:p w14:paraId="3F748393" w14:textId="77777777" w:rsidR="00B947DC" w:rsidRDefault="00DA68FE" w:rsidP="00DA68FE">
      <w:pPr>
        <w:spacing w:after="0" w:line="240" w:lineRule="auto"/>
      </w:pPr>
      <w:r>
        <w:t>Stakeholder organizing, advocacy committee development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24F659A6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73E86881" w14:textId="77777777" w:rsidR="00DA68FE" w:rsidRDefault="00DA68FE" w:rsidP="00DA68FE">
            <w:r>
              <w:t>Activity</w:t>
            </w:r>
          </w:p>
        </w:tc>
        <w:tc>
          <w:tcPr>
            <w:tcW w:w="2158" w:type="dxa"/>
          </w:tcPr>
          <w:p w14:paraId="35FE0F5B" w14:textId="77777777" w:rsidR="00DA68FE" w:rsidRDefault="00DA68FE" w:rsidP="00DA68FE">
            <w:r>
              <w:t>Resources</w:t>
            </w:r>
          </w:p>
        </w:tc>
        <w:tc>
          <w:tcPr>
            <w:tcW w:w="2158" w:type="dxa"/>
          </w:tcPr>
          <w:p w14:paraId="6E9FDE83" w14:textId="77777777" w:rsidR="00DA68FE" w:rsidRDefault="00DA68FE" w:rsidP="00DA68FE">
            <w:r>
              <w:t>Time Frame</w:t>
            </w:r>
          </w:p>
        </w:tc>
        <w:tc>
          <w:tcPr>
            <w:tcW w:w="2158" w:type="dxa"/>
          </w:tcPr>
          <w:p w14:paraId="06283A3C" w14:textId="77777777" w:rsidR="00DA68FE" w:rsidRDefault="00DA68FE" w:rsidP="00DA68FE">
            <w:r>
              <w:t>Responsible Person(s)</w:t>
            </w:r>
          </w:p>
        </w:tc>
        <w:tc>
          <w:tcPr>
            <w:tcW w:w="2159" w:type="dxa"/>
          </w:tcPr>
          <w:p w14:paraId="504EBFFA" w14:textId="77777777" w:rsidR="00DA68FE" w:rsidRDefault="00DA68FE" w:rsidP="00DA68FE">
            <w:r>
              <w:t>Anticipated Outcomes</w:t>
            </w:r>
          </w:p>
        </w:tc>
        <w:tc>
          <w:tcPr>
            <w:tcW w:w="2159" w:type="dxa"/>
          </w:tcPr>
          <w:p w14:paraId="7827ABCA" w14:textId="77777777" w:rsidR="00DA68FE" w:rsidRDefault="00DA68FE" w:rsidP="00DA68FE">
            <w:r>
              <w:t>Progress Reporting</w:t>
            </w:r>
          </w:p>
        </w:tc>
      </w:tr>
      <w:tr w:rsidR="00DA68FE" w14:paraId="6854D917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19D9F320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5950C07B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09F50ED2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1946437E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3797EAE7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5A1B6740" w14:textId="77777777" w:rsidR="00DA68FE" w:rsidRDefault="00DA68FE" w:rsidP="00DA68FE"/>
        </w:tc>
      </w:tr>
      <w:tr w:rsidR="00DA68FE" w14:paraId="18DE4F5F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1A193534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541ACA4E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22CFF7F1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1F6797B8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6434260A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3FA43050" w14:textId="77777777" w:rsidR="00DA68FE" w:rsidRDefault="00DA68FE" w:rsidP="00DA68FE"/>
        </w:tc>
      </w:tr>
      <w:tr w:rsidR="00DA68FE" w14:paraId="10789BD2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2397AEFA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0D2080E5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32FD7D07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41B232FC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6C5AC549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714F7641" w14:textId="77777777" w:rsidR="00DA68FE" w:rsidRDefault="00DA68FE" w:rsidP="00DA68FE"/>
        </w:tc>
      </w:tr>
      <w:tr w:rsidR="00DA68FE" w14:paraId="55C0E371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7DFE72AB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258210D8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09CCF8BA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176EAB46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0BAD5CA6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14C7F2F8" w14:textId="77777777" w:rsidR="00DA68FE" w:rsidRDefault="00DA68FE" w:rsidP="00DA68FE"/>
        </w:tc>
      </w:tr>
    </w:tbl>
    <w:p w14:paraId="63E24D9A" w14:textId="77777777" w:rsidR="00DA68FE" w:rsidRDefault="00DA68FE" w:rsidP="00DA68FE">
      <w:pPr>
        <w:pStyle w:val="Heading1"/>
      </w:pPr>
    </w:p>
    <w:p w14:paraId="7BC7E7D4" w14:textId="77777777" w:rsidR="00DA68FE" w:rsidRDefault="00DA68FE">
      <w:pPr>
        <w:rPr>
          <w:rFonts w:eastAsiaTheme="majorEastAsia" w:cstheme="majorBidi"/>
          <w:b/>
          <w:color w:val="003C4C"/>
          <w:sz w:val="32"/>
          <w:szCs w:val="32"/>
        </w:rPr>
      </w:pPr>
      <w:r>
        <w:br w:type="page"/>
      </w:r>
    </w:p>
    <w:p w14:paraId="3F15BCE2" w14:textId="77777777" w:rsidR="00DA68FE" w:rsidRDefault="00DA68FE" w:rsidP="00DA68FE">
      <w:pPr>
        <w:pStyle w:val="Heading1"/>
      </w:pPr>
      <w:r>
        <w:lastRenderedPageBreak/>
        <w:t>Outreach</w:t>
      </w:r>
    </w:p>
    <w:p w14:paraId="3FFBF029" w14:textId="77777777" w:rsidR="00DA68FE" w:rsidRDefault="00DA68FE" w:rsidP="00DA68FE">
      <w:pPr>
        <w:spacing w:after="0" w:line="240" w:lineRule="auto"/>
      </w:pPr>
      <w:r w:rsidRPr="00DA68FE">
        <w:t>Map policymaker roles. Establish relationships.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082F4B39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3F39285D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0ECE5EF7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1E1DE1C7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7B6B6409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61E997D1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59721227" w14:textId="77777777" w:rsidR="00DA68FE" w:rsidRDefault="00DA68FE" w:rsidP="007E3483">
            <w:r>
              <w:t>Progress Reporting</w:t>
            </w:r>
          </w:p>
        </w:tc>
      </w:tr>
      <w:tr w:rsidR="00DA68FE" w14:paraId="71C2D6F5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19657026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38C1C3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12490C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2D3E23D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59B08DD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7AFE3CC" w14:textId="77777777" w:rsidR="00DA68FE" w:rsidRDefault="00DA68FE" w:rsidP="007E3483"/>
        </w:tc>
      </w:tr>
      <w:tr w:rsidR="00DA68FE" w14:paraId="5E763A74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5ABD6AA4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FB0F65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2E621A5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1A594D4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084B5359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CC93800" w14:textId="77777777" w:rsidR="00DA68FE" w:rsidRDefault="00DA68FE" w:rsidP="007E3483"/>
        </w:tc>
      </w:tr>
      <w:tr w:rsidR="00DA68FE" w14:paraId="258E4B34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78AD67E7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F77FB1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8E9341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5813FA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A740B4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0E1E800" w14:textId="77777777" w:rsidR="00DA68FE" w:rsidRDefault="00DA68FE" w:rsidP="007E3483"/>
        </w:tc>
      </w:tr>
      <w:tr w:rsidR="00DA68FE" w14:paraId="7DB83AF3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5EE7BF76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BA90D32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F6C369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578243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D1128A5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651084C" w14:textId="77777777" w:rsidR="00DA68FE" w:rsidRDefault="00DA68FE" w:rsidP="007E3483"/>
        </w:tc>
      </w:tr>
    </w:tbl>
    <w:p w14:paraId="1FBA7956" w14:textId="77777777" w:rsidR="00DA68FE" w:rsidRDefault="00DA68FE" w:rsidP="00DA68FE">
      <w:pPr>
        <w:pStyle w:val="Heading1"/>
      </w:pPr>
      <w:proofErr w:type="gramStart"/>
      <w:r>
        <w:t>Develop</w:t>
      </w:r>
      <w:proofErr w:type="gramEnd"/>
      <w:r>
        <w:t xml:space="preserve"> Agenda</w:t>
      </w:r>
    </w:p>
    <w:p w14:paraId="4FCD91DD" w14:textId="77777777" w:rsidR="00DA68FE" w:rsidRDefault="00DA68FE" w:rsidP="00DA68FE">
      <w:pPr>
        <w:spacing w:after="0" w:line="240" w:lineRule="auto"/>
      </w:pPr>
      <w:r>
        <w:t>Policy agenda development and prioritization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32EFCF32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1C6198EA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67340360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517266D2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2CDF642D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1112DCAE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1BA8B9E2" w14:textId="77777777" w:rsidR="00DA68FE" w:rsidRDefault="00DA68FE" w:rsidP="007E3483">
            <w:r>
              <w:t>Progress Reporting</w:t>
            </w:r>
          </w:p>
        </w:tc>
      </w:tr>
      <w:tr w:rsidR="00DA68FE" w14:paraId="3F3A21E8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34EC7E9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FC04C8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F43C3C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5BBB90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DB66A22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A12685A" w14:textId="77777777" w:rsidR="00DA68FE" w:rsidRDefault="00DA68FE" w:rsidP="007E3483"/>
        </w:tc>
      </w:tr>
      <w:tr w:rsidR="00DA68FE" w14:paraId="60625B2F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3433999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A994885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57FF567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8F63727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8AE98A0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D221A93" w14:textId="77777777" w:rsidR="00DA68FE" w:rsidRDefault="00DA68FE" w:rsidP="007E3483"/>
        </w:tc>
      </w:tr>
      <w:tr w:rsidR="00DA68FE" w14:paraId="2978071B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3850F57D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4E686F7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AD4814D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571636D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A004190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6DFF99F" w14:textId="77777777" w:rsidR="00DA68FE" w:rsidRDefault="00DA68FE" w:rsidP="007E3483"/>
        </w:tc>
      </w:tr>
      <w:tr w:rsidR="00DA68FE" w14:paraId="3FB3CA4C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7CB54F14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2A79BEA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3153E59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10583BE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B9BFEB2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A86C803" w14:textId="77777777" w:rsidR="00DA68FE" w:rsidRDefault="00DA68FE" w:rsidP="007E3483"/>
        </w:tc>
      </w:tr>
    </w:tbl>
    <w:p w14:paraId="6F6489B7" w14:textId="77777777" w:rsidR="00DA68FE" w:rsidRDefault="00DA68FE" w:rsidP="00DA68FE">
      <w:pPr>
        <w:pStyle w:val="Heading1"/>
      </w:pPr>
      <w:r>
        <w:t>Communications</w:t>
      </w:r>
    </w:p>
    <w:p w14:paraId="7F0435F3" w14:textId="77777777" w:rsidR="00DA68FE" w:rsidRDefault="00DA68FE" w:rsidP="00DA68FE">
      <w:pPr>
        <w:spacing w:after="0" w:line="240" w:lineRule="auto"/>
      </w:pPr>
      <w:r>
        <w:t>Data, research, case studies, and messaging. Strategically support advocacy initiatives.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5C476F2D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5F96B0DF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330C561F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7B50A771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6034A57E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5EBDADF6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2DC79261" w14:textId="77777777" w:rsidR="00DA68FE" w:rsidRDefault="00DA68FE" w:rsidP="007E3483">
            <w:r>
              <w:t>Progress Reporting</w:t>
            </w:r>
          </w:p>
        </w:tc>
      </w:tr>
      <w:tr w:rsidR="00DA68FE" w14:paraId="6A31F5A2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3B80E65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B108A84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49EC2A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99EF65B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625DF1E6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915F3AC" w14:textId="77777777" w:rsidR="00DA68FE" w:rsidRDefault="00DA68FE" w:rsidP="007E3483"/>
        </w:tc>
      </w:tr>
      <w:tr w:rsidR="00DA68FE" w14:paraId="6B9CC886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19A9342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B417529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9386EF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5053DF0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525FBF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D406CDA" w14:textId="77777777" w:rsidR="00DA68FE" w:rsidRDefault="00DA68FE" w:rsidP="007E3483"/>
        </w:tc>
      </w:tr>
      <w:tr w:rsidR="00DA68FE" w14:paraId="6C6D9381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78C5BB0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4A41F2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74C1CD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DFC5A98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52C7347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54F4096" w14:textId="77777777" w:rsidR="00DA68FE" w:rsidRDefault="00DA68FE" w:rsidP="007E3483"/>
        </w:tc>
      </w:tr>
      <w:tr w:rsidR="00DA68FE" w14:paraId="6C860889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42C0B3F9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5C537E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9FDF6E7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EF5C414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056FE3AC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07DFE00" w14:textId="77777777" w:rsidR="00DA68FE" w:rsidRDefault="00DA68FE" w:rsidP="007E3483"/>
        </w:tc>
      </w:tr>
    </w:tbl>
    <w:p w14:paraId="0D83A3C4" w14:textId="4C9738F1" w:rsidR="00DA68FE" w:rsidRDefault="00DA68FE">
      <w:pPr>
        <w:rPr>
          <w:rFonts w:eastAsiaTheme="majorEastAsia" w:cstheme="majorBidi"/>
          <w:b/>
          <w:color w:val="003C4C"/>
          <w:sz w:val="32"/>
          <w:szCs w:val="32"/>
        </w:rPr>
      </w:pPr>
    </w:p>
    <w:p w14:paraId="0E2E43B0" w14:textId="77777777" w:rsidR="00DA68FE" w:rsidRDefault="00DA68FE" w:rsidP="00DA68FE">
      <w:pPr>
        <w:pStyle w:val="Heading1"/>
      </w:pPr>
      <w:r>
        <w:lastRenderedPageBreak/>
        <w:t>Educate &amp; Advocate</w:t>
      </w:r>
    </w:p>
    <w:p w14:paraId="1FE7743B" w14:textId="77777777" w:rsidR="00DA68FE" w:rsidRDefault="00DA68FE" w:rsidP="00DA68FE">
      <w:pPr>
        <w:spacing w:after="0" w:line="240" w:lineRule="auto"/>
      </w:pPr>
      <w:r>
        <w:t xml:space="preserve">Policy-maker engagement, hearing </w:t>
      </w:r>
      <w:proofErr w:type="gramStart"/>
      <w:r>
        <w:t>supports</w:t>
      </w:r>
      <w:proofErr w:type="gramEnd"/>
      <w:r>
        <w:t>, press supports, mobilization.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79C81B06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0D62C53E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21358BC8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1E402A3C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1EA10A94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231F8DE2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0C92E0D6" w14:textId="77777777" w:rsidR="00DA68FE" w:rsidRDefault="00DA68FE" w:rsidP="007E3483">
            <w:r>
              <w:t>Progress Reporting</w:t>
            </w:r>
          </w:p>
        </w:tc>
      </w:tr>
      <w:tr w:rsidR="00DA68FE" w14:paraId="65EE8B6A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0CC1B89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ED3DCD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0CCD9D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DCEA329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B565EB9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B7C9861" w14:textId="77777777" w:rsidR="00DA68FE" w:rsidRDefault="00DA68FE" w:rsidP="007E3483"/>
        </w:tc>
      </w:tr>
      <w:tr w:rsidR="00DA68FE" w14:paraId="4E91E51E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0B675AF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719A06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D2C689D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BB621E8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53F9713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03938CEC" w14:textId="77777777" w:rsidR="00DA68FE" w:rsidRDefault="00DA68FE" w:rsidP="007E3483"/>
        </w:tc>
      </w:tr>
      <w:tr w:rsidR="00DA68FE" w14:paraId="6A7F7024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4E0F904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61DFE15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7A937C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1CCD5F0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A37FE1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11C01D7" w14:textId="77777777" w:rsidR="00DA68FE" w:rsidRDefault="00DA68FE" w:rsidP="007E3483"/>
        </w:tc>
      </w:tr>
      <w:tr w:rsidR="00DA68FE" w14:paraId="43E22E11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35FE0985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DBFF12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792799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94EB62C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6BAF919F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9726038" w14:textId="77777777" w:rsidR="00DA68FE" w:rsidRDefault="00DA68FE" w:rsidP="007E3483"/>
        </w:tc>
      </w:tr>
    </w:tbl>
    <w:p w14:paraId="570E2754" w14:textId="77777777" w:rsidR="00DA68FE" w:rsidRDefault="00DA68FE" w:rsidP="00DA68FE">
      <w:pPr>
        <w:pStyle w:val="Heading1"/>
      </w:pPr>
      <w:proofErr w:type="gramStart"/>
      <w:r>
        <w:t>Evaluate</w:t>
      </w:r>
      <w:proofErr w:type="gramEnd"/>
    </w:p>
    <w:p w14:paraId="5507A399" w14:textId="77777777" w:rsidR="00DA68FE" w:rsidRDefault="00DA68FE" w:rsidP="00DA68FE">
      <w:pPr>
        <w:spacing w:after="0" w:line="240" w:lineRule="auto"/>
      </w:pPr>
      <w:r>
        <w:t>Evaluate effectiveness of advocacy activities.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2DBD4E7D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211BF582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48A6364C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2B7DD2AF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15084B95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7A485BF5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44FCB51F" w14:textId="77777777" w:rsidR="00DA68FE" w:rsidRDefault="00DA68FE" w:rsidP="007E3483">
            <w:r>
              <w:t>Progress Reporting</w:t>
            </w:r>
          </w:p>
        </w:tc>
      </w:tr>
      <w:tr w:rsidR="00DA68FE" w14:paraId="42712335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5278DE49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1F47E4D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B9DF30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581A0C7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901AA1E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FE800BD" w14:textId="77777777" w:rsidR="00DA68FE" w:rsidRDefault="00DA68FE" w:rsidP="007E3483"/>
        </w:tc>
      </w:tr>
      <w:tr w:rsidR="00DA68FE" w14:paraId="1E5CA872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09608C36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7EFB2E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1B040F6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1B8D172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A47BF1C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D7B4D99" w14:textId="77777777" w:rsidR="00DA68FE" w:rsidRDefault="00DA68FE" w:rsidP="007E3483"/>
        </w:tc>
      </w:tr>
      <w:tr w:rsidR="00DA68FE" w14:paraId="139B8CC4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63B6EA4A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B4700A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DF11CD2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5EBA4C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C1DC70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D68413D" w14:textId="77777777" w:rsidR="00DA68FE" w:rsidRDefault="00DA68FE" w:rsidP="007E3483"/>
        </w:tc>
      </w:tr>
      <w:tr w:rsidR="00DA68FE" w14:paraId="44E68D04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5173F93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92DA8A5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7ABBC14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25B0197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6858CBC7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18E8DE6" w14:textId="77777777" w:rsidR="00DA68FE" w:rsidRDefault="00DA68FE" w:rsidP="007E3483"/>
        </w:tc>
      </w:tr>
    </w:tbl>
    <w:p w14:paraId="5BBCB1D6" w14:textId="77777777" w:rsidR="00DA68FE" w:rsidRDefault="00DA68FE" w:rsidP="00DA68FE">
      <w:pPr>
        <w:pStyle w:val="Heading1"/>
      </w:pPr>
      <w:r>
        <w:t>Sustain Advocacy</w:t>
      </w:r>
    </w:p>
    <w:p w14:paraId="70FF4158" w14:textId="77777777" w:rsidR="00DA68FE" w:rsidRDefault="00DA68FE" w:rsidP="00DA68FE">
      <w:pPr>
        <w:spacing w:after="0" w:line="240" w:lineRule="auto"/>
      </w:pPr>
      <w:r>
        <w:t>A sustainability plan for ongoing advoca</w:t>
      </w:r>
      <w:r w:rsidR="00624717">
        <w:t>c</w:t>
      </w:r>
      <w:r>
        <w:t>y.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3E9D25D2" w14:textId="77777777" w:rsidTr="007E3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0B7ACEAC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01576026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1010461C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5B5E4B68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4B7FB2B4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7CF78458" w14:textId="77777777" w:rsidR="00DA68FE" w:rsidRDefault="00DA68FE" w:rsidP="007E3483">
            <w:r>
              <w:t>Progress Reporting</w:t>
            </w:r>
          </w:p>
        </w:tc>
      </w:tr>
      <w:tr w:rsidR="00DA68FE" w14:paraId="0B6B557B" w14:textId="77777777" w:rsidTr="007E3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2DC0BAE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5CE68E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A9A9EC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8CB5CF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CB9590D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D9A16D9" w14:textId="77777777" w:rsidR="00DA68FE" w:rsidRDefault="00DA68FE" w:rsidP="007E3483"/>
        </w:tc>
      </w:tr>
      <w:tr w:rsidR="00DA68FE" w14:paraId="277702E6" w14:textId="77777777" w:rsidTr="007E3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2FBB109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677966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4D2577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47367B2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A5DF938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22EC638" w14:textId="77777777" w:rsidR="00DA68FE" w:rsidRDefault="00DA68FE" w:rsidP="007E3483"/>
        </w:tc>
      </w:tr>
      <w:tr w:rsidR="00DA68FE" w14:paraId="6D1C1DA1" w14:textId="77777777" w:rsidTr="007E3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1BB70002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6880705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B8230C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C96BDC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0DFA5F12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91DF3BA" w14:textId="77777777" w:rsidR="00DA68FE" w:rsidRDefault="00DA68FE" w:rsidP="007E3483"/>
        </w:tc>
      </w:tr>
      <w:tr w:rsidR="00DA68FE" w14:paraId="50BE0D07" w14:textId="77777777" w:rsidTr="007E3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6AA99B6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7BAB5AD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0D874B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B02FD55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CBD5FB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80E1EBC" w14:textId="77777777" w:rsidR="00DA68FE" w:rsidRDefault="00DA68FE" w:rsidP="007E3483"/>
        </w:tc>
      </w:tr>
    </w:tbl>
    <w:p w14:paraId="2606B3C4" w14:textId="77777777" w:rsidR="00DA68FE" w:rsidRDefault="00DA68FE" w:rsidP="00DA68FE"/>
    <w:sectPr w:rsidR="00DA68FE" w:rsidSect="00DA68FE">
      <w:headerReference w:type="default" r:id="rId11"/>
      <w:footerReference w:type="default" r:id="rId12"/>
      <w:pgSz w:w="15840" w:h="12240" w:orient="landscape"/>
      <w:pgMar w:top="1440" w:right="1440" w:bottom="1440" w:left="144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0D4368" w14:textId="77777777" w:rsidR="00EB18F7" w:rsidRDefault="00EB18F7" w:rsidP="007448FA">
      <w:pPr>
        <w:spacing w:before="0" w:after="0" w:line="240" w:lineRule="auto"/>
      </w:pPr>
      <w:r>
        <w:separator/>
      </w:r>
    </w:p>
  </w:endnote>
  <w:endnote w:type="continuationSeparator" w:id="0">
    <w:p w14:paraId="50A53E7B" w14:textId="77777777" w:rsidR="00EB18F7" w:rsidRDefault="00EB18F7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9" w:usb3="00000000" w:csb0="0000019F" w:csb1="00000000"/>
    <w:embedRegular r:id="rId1" w:fontKey="{BBDF0660-7F3D-4BED-B1C8-6C38CF47E0C1}"/>
    <w:embedBold r:id="rId2" w:fontKey="{EC6987B3-891F-488B-9600-2505F31A8CF9}"/>
    <w:embedItalic r:id="rId3" w:fontKey="{923F38D6-2D08-4BED-8359-F0C0846EBE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subsetted="1" w:fontKey="{320203B4-C16B-44B3-BAFA-5491EA963363}"/>
    <w:embedItalic r:id="rId5" w:subsetted="1" w:fontKey="{AD8C4D71-492D-4503-8EDF-E4279AD587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B0A5C7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D4B0EA" w14:textId="77777777" w:rsidR="00624717" w:rsidRPr="007448FA" w:rsidRDefault="007448FA" w:rsidP="007448FA">
    <w:pPr>
      <w:pStyle w:val="Footer"/>
      <w:shd w:val="clear" w:color="auto" w:fill="A04CED"/>
      <w:jc w:val="center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25982" w14:textId="77777777" w:rsidR="00EB18F7" w:rsidRDefault="00EB18F7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9C6443A" w14:textId="77777777" w:rsidR="00EB18F7" w:rsidRDefault="00EB18F7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341B5" w14:textId="77777777" w:rsidR="008E20B2" w:rsidRDefault="00000000">
    <w:pPr>
      <w:pStyle w:val="Header"/>
      <w:jc w:val="center"/>
    </w:pPr>
    <w:r>
      <w:rPr>
        <w:noProof/>
      </w:rPr>
      <w:drawing>
        <wp:inline distT="0" distB="0" distL="0" distR="0" wp14:anchorId="0515FCB0" wp14:editId="378BAF13">
          <wp:extent cx="1385118" cy="61264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975327">
    <w:abstractNumId w:val="3"/>
  </w:num>
  <w:num w:numId="2" w16cid:durableId="1336685294">
    <w:abstractNumId w:val="2"/>
  </w:num>
  <w:num w:numId="3" w16cid:durableId="2026711777">
    <w:abstractNumId w:val="6"/>
  </w:num>
  <w:num w:numId="4" w16cid:durableId="1332759291">
    <w:abstractNumId w:val="5"/>
  </w:num>
  <w:num w:numId="5" w16cid:durableId="318533309">
    <w:abstractNumId w:val="5"/>
  </w:num>
  <w:num w:numId="6" w16cid:durableId="2115125733">
    <w:abstractNumId w:val="4"/>
  </w:num>
  <w:num w:numId="7" w16cid:durableId="479542668">
    <w:abstractNumId w:val="0"/>
  </w:num>
  <w:num w:numId="8" w16cid:durableId="2069499582">
    <w:abstractNumId w:val="0"/>
  </w:num>
  <w:num w:numId="9" w16cid:durableId="1087658335">
    <w:abstractNumId w:val="0"/>
  </w:num>
  <w:num w:numId="10" w16cid:durableId="664165858">
    <w:abstractNumId w:val="0"/>
  </w:num>
  <w:num w:numId="11" w16cid:durableId="908148389">
    <w:abstractNumId w:val="0"/>
  </w:num>
  <w:num w:numId="12" w16cid:durableId="1864316096">
    <w:abstractNumId w:val="0"/>
  </w:num>
  <w:num w:numId="13" w16cid:durableId="1993827481">
    <w:abstractNumId w:val="1"/>
  </w:num>
  <w:num w:numId="14" w16cid:durableId="708606038">
    <w:abstractNumId w:val="0"/>
  </w:num>
  <w:num w:numId="15" w16cid:durableId="1690984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8FE"/>
    <w:rsid w:val="00131618"/>
    <w:rsid w:val="001938EC"/>
    <w:rsid w:val="00297E88"/>
    <w:rsid w:val="002A644C"/>
    <w:rsid w:val="002C5A9C"/>
    <w:rsid w:val="003446F1"/>
    <w:rsid w:val="0039092E"/>
    <w:rsid w:val="003B6D13"/>
    <w:rsid w:val="00425176"/>
    <w:rsid w:val="004A1838"/>
    <w:rsid w:val="00624717"/>
    <w:rsid w:val="00645153"/>
    <w:rsid w:val="006B1F74"/>
    <w:rsid w:val="00712DAF"/>
    <w:rsid w:val="007448FA"/>
    <w:rsid w:val="00783BC3"/>
    <w:rsid w:val="007E7D4C"/>
    <w:rsid w:val="0086418D"/>
    <w:rsid w:val="0086546D"/>
    <w:rsid w:val="008B0C17"/>
    <w:rsid w:val="008E20B2"/>
    <w:rsid w:val="00903176"/>
    <w:rsid w:val="00917F90"/>
    <w:rsid w:val="009C6B01"/>
    <w:rsid w:val="00A13F25"/>
    <w:rsid w:val="00A910A6"/>
    <w:rsid w:val="00B947DC"/>
    <w:rsid w:val="00BC64E6"/>
    <w:rsid w:val="00CD63F8"/>
    <w:rsid w:val="00D92915"/>
    <w:rsid w:val="00DA68FE"/>
    <w:rsid w:val="00DE7795"/>
    <w:rsid w:val="00E65482"/>
    <w:rsid w:val="00EB18F7"/>
    <w:rsid w:val="00ED01E5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B86C41"/>
  <w15:chartTrackingRefBased/>
  <w15:docId w15:val="{55815589-B677-4216-B02B-781AA1303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68FE"/>
    <w:pPr>
      <w:keepNext/>
      <w:keepLines/>
      <w:spacing w:before="240" w:after="0" w:line="240" w:lineRule="auto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DA68FE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DA68F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E75FBC-7261-44AF-8087-83013FDA2D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C69466-6CF2-4B23-B927-12FDCD6033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19FD67-CB51-41C3-9860-8BD9F7AFA25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NonprofitNext.dotm</Template>
  <TotalTime>0</TotalTime>
  <Pages>3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Advocacy Work-Plan</vt:lpstr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Advocacy Work-Plan</dc:title>
  <dc:subject/>
  <dc:creator>Info@nhnonprofits.org</dc:creator>
  <cp:keywords/>
  <dc:description/>
  <cp:lastModifiedBy>Zack Lockhart</cp:lastModifiedBy>
  <cp:revision>2</cp:revision>
  <dcterms:created xsi:type="dcterms:W3CDTF">2024-12-12T16:07:00Z</dcterms:created>
  <dcterms:modified xsi:type="dcterms:W3CDTF">2024-12-12T16:07:00Z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