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37D13" w14:textId="77777777" w:rsidR="00B947DC" w:rsidRDefault="00493D31" w:rsidP="00493D31">
      <w:pPr>
        <w:pStyle w:val="Title"/>
      </w:pPr>
      <w:r>
        <w:t>Annual Fundraising Commitment Form</w:t>
      </w:r>
    </w:p>
    <w:p w14:paraId="61A22063" w14:textId="77777777" w:rsidR="00493D31" w:rsidRDefault="00493D31" w:rsidP="00493D31">
      <w:r>
        <w:t xml:space="preserve">For the year </w:t>
      </w:r>
      <w:r>
        <w:fldChar w:fldCharType="begin"/>
      </w:r>
      <w:r>
        <w:instrText xml:space="preserve"> MACROBUTTON  AcceptAllChangesInDoc [Insert Year or Date Range] </w:instrText>
      </w:r>
      <w:r>
        <w:fldChar w:fldCharType="end"/>
      </w:r>
    </w:p>
    <w:p w14:paraId="23C151AE" w14:textId="77777777" w:rsidR="00493D31" w:rsidRDefault="00493D31" w:rsidP="00493D31">
      <w:proofErr w:type="gramStart"/>
      <w:r>
        <w:t>In order to</w:t>
      </w:r>
      <w:proofErr w:type="gramEnd"/>
      <w:r>
        <w:t xml:space="preserve"> maintain a strong and healthy organization, all board members are expected to make a personal gift to the organization and to participate in activities that will generate income for the organization.</w:t>
      </w:r>
    </w:p>
    <w:p w14:paraId="4A674046" w14:textId="77777777" w:rsidR="00493D31" w:rsidRDefault="00493D31" w:rsidP="00493D31">
      <w:r>
        <w:t xml:space="preserve">Please complete this form and return it to </w:t>
      </w:r>
      <w:r>
        <w:fldChar w:fldCharType="begin"/>
      </w:r>
      <w:r>
        <w:instrText xml:space="preserve"> MACROBUTTON  AcceptAllChangesInDoc [Insert Email, Fax Number or Mailing Address ] </w:instrText>
      </w:r>
      <w:r>
        <w:fldChar w:fldCharType="end"/>
      </w:r>
      <w:r>
        <w:t xml:space="preserve">by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  <w:r>
        <w:t>.</w:t>
      </w:r>
    </w:p>
    <w:p w14:paraId="7619A2E1" w14:textId="77777777" w:rsidR="00493D31" w:rsidRDefault="00493D31" w:rsidP="006F18DE">
      <w:pPr>
        <w:pStyle w:val="Bullets2"/>
      </w:pPr>
      <w:r>
        <w:t>I will make a personally significant donation to the organization.</w:t>
      </w:r>
    </w:p>
    <w:p w14:paraId="508A8FB1" w14:textId="77777777" w:rsidR="00493D31" w:rsidRDefault="00493D31" w:rsidP="006F18DE">
      <w:pPr>
        <w:ind w:left="720"/>
      </w:pPr>
      <w:r>
        <w:t>Amount:</w:t>
      </w:r>
      <w:r w:rsidR="006F18DE">
        <w:t xml:space="preserve"> </w:t>
      </w:r>
      <w:r>
        <w:t>$</w:t>
      </w:r>
      <w:r w:rsidR="006F18DE">
        <w:t>________________________</w:t>
      </w:r>
    </w:p>
    <w:p w14:paraId="6EB7602D" w14:textId="77777777" w:rsidR="00493D31" w:rsidRDefault="00493D31" w:rsidP="00493D31">
      <w:pPr>
        <w:pStyle w:val="ListParagraph"/>
        <w:numPr>
          <w:ilvl w:val="1"/>
          <w:numId w:val="17"/>
        </w:numPr>
      </w:pPr>
      <w:r>
        <w:t>My check is enclosed</w:t>
      </w:r>
    </w:p>
    <w:p w14:paraId="0BF18740" w14:textId="77777777" w:rsidR="00493D31" w:rsidRDefault="00493D31" w:rsidP="00493D31">
      <w:pPr>
        <w:pStyle w:val="ListParagraph"/>
        <w:numPr>
          <w:ilvl w:val="1"/>
          <w:numId w:val="17"/>
        </w:numPr>
      </w:pPr>
      <w:r>
        <w:t>Please contact me to pay by credit card.</w:t>
      </w:r>
    </w:p>
    <w:p w14:paraId="4BDE611D" w14:textId="77777777" w:rsidR="00493D31" w:rsidRDefault="00493D31" w:rsidP="00493D31">
      <w:pPr>
        <w:pStyle w:val="ListParagraph"/>
        <w:numPr>
          <w:ilvl w:val="1"/>
          <w:numId w:val="17"/>
        </w:numPr>
      </w:pPr>
      <w:r>
        <w:t xml:space="preserve">I will pay quarterly. </w:t>
      </w:r>
    </w:p>
    <w:p w14:paraId="2D407E96" w14:textId="77777777" w:rsidR="00493D31" w:rsidRDefault="00493D31" w:rsidP="00493D31">
      <w:pPr>
        <w:pStyle w:val="ListParagraph"/>
        <w:numPr>
          <w:ilvl w:val="1"/>
          <w:numId w:val="17"/>
        </w:numPr>
      </w:pPr>
      <w:r>
        <w:t>My company will match my contribution</w:t>
      </w:r>
    </w:p>
    <w:p w14:paraId="1E450D4C" w14:textId="77777777" w:rsidR="00493D31" w:rsidRDefault="00493D31" w:rsidP="006F18DE">
      <w:pPr>
        <w:pStyle w:val="Bullets2"/>
      </w:pPr>
      <w:r>
        <w:t xml:space="preserve">I have named </w:t>
      </w:r>
      <w:r w:rsidR="006F18DE">
        <w:fldChar w:fldCharType="begin"/>
      </w:r>
      <w:r w:rsidR="006F18DE">
        <w:instrText xml:space="preserve"> MACROBUTTON  AcceptAllChangesInDoc [Insert Organization] </w:instrText>
      </w:r>
      <w:r w:rsidR="006F18DE">
        <w:fldChar w:fldCharType="end"/>
      </w:r>
      <w:r>
        <w:t xml:space="preserve"> in my estate planning.</w:t>
      </w:r>
    </w:p>
    <w:p w14:paraId="5A1BD70D" w14:textId="77777777" w:rsidR="00493D31" w:rsidRDefault="00493D31" w:rsidP="006F18DE">
      <w:pPr>
        <w:pStyle w:val="Bullets2"/>
      </w:pPr>
      <w:r>
        <w:t xml:space="preserve">I would like to have a conversation about including </w:t>
      </w:r>
      <w:r w:rsidR="006F18DE">
        <w:fldChar w:fldCharType="begin"/>
      </w:r>
      <w:r w:rsidR="006F18DE">
        <w:instrText xml:space="preserve"> MACROBUTTON  AcceptAllChangesInDoc [Insert Organization] </w:instrText>
      </w:r>
      <w:r w:rsidR="006F18DE">
        <w:fldChar w:fldCharType="end"/>
      </w:r>
      <w:r w:rsidR="006F18DE">
        <w:t xml:space="preserve"> </w:t>
      </w:r>
      <w:r>
        <w:t>in my estate planning.</w:t>
      </w:r>
    </w:p>
    <w:p w14:paraId="791601A2" w14:textId="77777777" w:rsidR="00493D31" w:rsidRDefault="00493D31" w:rsidP="006F18DE">
      <w:pPr>
        <w:pStyle w:val="Bullets2"/>
      </w:pPr>
      <w:r>
        <w:t>I will purchase tickets to the following special events:</w:t>
      </w:r>
    </w:p>
    <w:p w14:paraId="5C49A3FA" w14:textId="77777777" w:rsidR="00493D31" w:rsidRDefault="00493D31" w:rsidP="006F18DE">
      <w:pPr>
        <w:ind w:left="720"/>
      </w:pPr>
      <w:r>
        <w:t xml:space="preserve"> </w:t>
      </w:r>
      <w:r w:rsidR="006F18DE">
        <w:sym w:font="Wingdings" w:char="F071"/>
      </w:r>
      <w:r w:rsidR="006F18DE">
        <w:t xml:space="preserve"> </w:t>
      </w:r>
      <w:r w:rsidR="006F18DE">
        <w:fldChar w:fldCharType="begin"/>
      </w:r>
      <w:r w:rsidR="006F18DE">
        <w:instrText xml:space="preserve"> MACROBUTTON  AcceptAllChangesInDoc [Insert Event Name] </w:instrText>
      </w:r>
      <w:r w:rsidR="006F18DE">
        <w:fldChar w:fldCharType="end"/>
      </w:r>
      <w:r>
        <w:tab/>
      </w:r>
      <w:r w:rsidR="006F18DE">
        <w:sym w:font="Wingdings" w:char="F071"/>
      </w:r>
      <w:r>
        <w:t xml:space="preserve"> </w:t>
      </w:r>
      <w:r w:rsidR="006F18DE">
        <w:fldChar w:fldCharType="begin"/>
      </w:r>
      <w:r w:rsidR="006F18DE">
        <w:instrText xml:space="preserve"> MACROBUTTON  AcceptAllChangesInDoc [Insert Event Name] </w:instrText>
      </w:r>
      <w:r w:rsidR="006F18DE">
        <w:fldChar w:fldCharType="end"/>
      </w:r>
      <w:r>
        <w:tab/>
      </w:r>
      <w:r w:rsidR="006F18DE">
        <w:sym w:font="Wingdings" w:char="F071"/>
      </w:r>
      <w:r>
        <w:t xml:space="preserve"> </w:t>
      </w:r>
      <w:r w:rsidR="006F18DE">
        <w:fldChar w:fldCharType="begin"/>
      </w:r>
      <w:r w:rsidR="006F18DE">
        <w:instrText xml:space="preserve"> MACROBUTTON  AcceptAllChangesInDoc [Insert Event Name] </w:instrText>
      </w:r>
      <w:r w:rsidR="006F18DE">
        <w:fldChar w:fldCharType="end"/>
      </w:r>
      <w:r>
        <w:t xml:space="preserve"> </w:t>
      </w:r>
    </w:p>
    <w:p w14:paraId="10249F0A" w14:textId="77777777" w:rsidR="00493D31" w:rsidRDefault="00493D31" w:rsidP="006F18DE">
      <w:pPr>
        <w:pStyle w:val="Bullets2"/>
      </w:pPr>
      <w:r>
        <w:t xml:space="preserve">I will provide a list of prospects for donor cultivation and </w:t>
      </w:r>
      <w:r w:rsidR="006F18DE">
        <w:t>solicitation</w:t>
      </w:r>
      <w:r w:rsidR="00182E80">
        <w:t xml:space="preserve"> (see next page)</w:t>
      </w:r>
      <w:r w:rsidR="006F18DE">
        <w:t>.</w:t>
      </w:r>
    </w:p>
    <w:p w14:paraId="67F607B7" w14:textId="77777777" w:rsidR="00493D31" w:rsidRDefault="00493D31" w:rsidP="006F18DE">
      <w:pPr>
        <w:pStyle w:val="Bullets2"/>
      </w:pPr>
      <w:r>
        <w:t>I will participate in face to face or phone meetings to steward and solicit current donors</w:t>
      </w:r>
    </w:p>
    <w:p w14:paraId="6492E373" w14:textId="77777777" w:rsidR="00493D31" w:rsidRDefault="00493D31" w:rsidP="006F18DE">
      <w:pPr>
        <w:pStyle w:val="Bullets2"/>
      </w:pPr>
      <w:r>
        <w:t xml:space="preserve">I will facilitate relationship building with </w:t>
      </w:r>
      <w:r w:rsidR="00182E80">
        <w:t xml:space="preserve">the </w:t>
      </w:r>
      <w:r>
        <w:t>foundations</w:t>
      </w:r>
      <w:r w:rsidR="00182E80">
        <w:t xml:space="preserve"> listed on </w:t>
      </w:r>
      <w:r w:rsidR="00E72A1E">
        <w:t>the next</w:t>
      </w:r>
      <w:r w:rsidR="00182E80">
        <w:t xml:space="preserve"> page.</w:t>
      </w:r>
    </w:p>
    <w:p w14:paraId="722CA929" w14:textId="77777777" w:rsidR="00493D31" w:rsidRDefault="00493D31" w:rsidP="00493D31">
      <w:pPr>
        <w:pStyle w:val="Bullets2"/>
      </w:pPr>
      <w:r>
        <w:t xml:space="preserve">I will facilitate relationship building with </w:t>
      </w:r>
      <w:r w:rsidR="00182E80">
        <w:t xml:space="preserve">the </w:t>
      </w:r>
      <w:r>
        <w:t>corporate prospects</w:t>
      </w:r>
      <w:r w:rsidR="00182E80">
        <w:t xml:space="preserve"> listed on the next page.</w:t>
      </w:r>
    </w:p>
    <w:p w14:paraId="366289CC" w14:textId="77777777" w:rsidR="00493D31" w:rsidRDefault="00493D31" w:rsidP="006F18DE">
      <w:pPr>
        <w:pStyle w:val="Bullets2"/>
      </w:pPr>
      <w:r>
        <w:t>I am available to host a house party/reception and have a list of potential invitees.</w:t>
      </w:r>
    </w:p>
    <w:p w14:paraId="7D4D3358" w14:textId="77777777" w:rsidR="00493D31" w:rsidRPr="006F18DE" w:rsidRDefault="00493D31" w:rsidP="00493D31">
      <w:pPr>
        <w:rPr>
          <w:rStyle w:val="SubtleEmphasis"/>
        </w:rPr>
      </w:pPr>
      <w:r w:rsidRPr="006F18DE">
        <w:rPr>
          <w:rStyle w:val="SubtleEmphasis"/>
        </w:rPr>
        <w:t>I agree to fulfill the fundraising goals indicated above to the best of my ability.</w:t>
      </w:r>
    </w:p>
    <w:p w14:paraId="15B7A7D0" w14:textId="77777777" w:rsidR="00182E80" w:rsidRDefault="00493D31" w:rsidP="006F18DE">
      <w:pPr>
        <w:tabs>
          <w:tab w:val="right" w:pos="9270"/>
        </w:tabs>
      </w:pPr>
      <w:r>
        <w:t>Signature</w:t>
      </w:r>
      <w:proofErr w:type="gramStart"/>
      <w:r>
        <w:t xml:space="preserve">: </w:t>
      </w:r>
      <w:r w:rsidR="006F18DE">
        <w:t xml:space="preserve"> _</w:t>
      </w:r>
      <w:proofErr w:type="gramEnd"/>
      <w:r w:rsidR="006F18DE">
        <w:t>___________________________________</w:t>
      </w:r>
      <w:r w:rsidR="006F18DE">
        <w:tab/>
      </w:r>
      <w:proofErr w:type="gramStart"/>
      <w:r>
        <w:t>Date:</w:t>
      </w:r>
      <w:r w:rsidR="006F18DE">
        <w:t>_</w:t>
      </w:r>
      <w:proofErr w:type="gramEnd"/>
      <w:r w:rsidR="006F18DE">
        <w:t>____________________</w:t>
      </w:r>
    </w:p>
    <w:p w14:paraId="41AD9F51" w14:textId="77777777" w:rsidR="00182E80" w:rsidRDefault="00182E80">
      <w:r>
        <w:br w:type="page"/>
      </w:r>
    </w:p>
    <w:p w14:paraId="3CC5CE94" w14:textId="77777777" w:rsidR="00182E80" w:rsidRDefault="00182E80" w:rsidP="006F18DE">
      <w:pPr>
        <w:tabs>
          <w:tab w:val="right" w:pos="9270"/>
        </w:tabs>
        <w:sectPr w:rsidR="00182E80" w:rsidSect="009973E0">
          <w:headerReference w:type="default" r:id="rId11"/>
          <w:footerReference w:type="default" r:id="rId12"/>
          <w:pgSz w:w="12240" w:h="15840"/>
          <w:pgMar w:top="1400" w:right="1340" w:bottom="280" w:left="1320" w:header="720" w:footer="576" w:gutter="0"/>
          <w:cols w:space="720"/>
          <w:docGrid w:linePitch="272"/>
        </w:sectPr>
      </w:pPr>
    </w:p>
    <w:p w14:paraId="0B92C9AD" w14:textId="77777777" w:rsidR="00493D31" w:rsidRDefault="00182E80" w:rsidP="00182E80">
      <w:pPr>
        <w:pStyle w:val="Heading1"/>
      </w:pPr>
      <w:r>
        <w:lastRenderedPageBreak/>
        <w:t>Prospective Donors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3037"/>
        <w:gridCol w:w="3038"/>
        <w:gridCol w:w="3038"/>
        <w:gridCol w:w="3038"/>
        <w:gridCol w:w="3038"/>
      </w:tblGrid>
      <w:tr w:rsidR="00182E80" w14:paraId="632FF34B" w14:textId="77777777" w:rsidTr="00B573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tcW w:w="3037" w:type="dxa"/>
          </w:tcPr>
          <w:p w14:paraId="194FB762" w14:textId="77777777" w:rsidR="00182E80" w:rsidRDefault="00182E80" w:rsidP="006F18DE">
            <w:pPr>
              <w:tabs>
                <w:tab w:val="right" w:pos="9270"/>
              </w:tabs>
            </w:pPr>
            <w:r>
              <w:t>Name</w:t>
            </w:r>
          </w:p>
        </w:tc>
        <w:tc>
          <w:tcPr>
            <w:tcW w:w="3038" w:type="dxa"/>
          </w:tcPr>
          <w:p w14:paraId="223AF3A9" w14:textId="77777777" w:rsidR="00182E80" w:rsidRDefault="00182E80" w:rsidP="006F18DE">
            <w:pPr>
              <w:tabs>
                <w:tab w:val="right" w:pos="9270"/>
              </w:tabs>
            </w:pPr>
            <w:r>
              <w:t>Relationship to You</w:t>
            </w:r>
          </w:p>
        </w:tc>
        <w:tc>
          <w:tcPr>
            <w:tcW w:w="3038" w:type="dxa"/>
          </w:tcPr>
          <w:p w14:paraId="4AA251B1" w14:textId="77777777" w:rsidR="00182E80" w:rsidRDefault="00182E80" w:rsidP="006F18DE">
            <w:pPr>
              <w:tabs>
                <w:tab w:val="right" w:pos="9270"/>
              </w:tabs>
            </w:pPr>
            <w:r>
              <w:t>Aspect of our Work that would Interest Them</w:t>
            </w:r>
          </w:p>
        </w:tc>
        <w:tc>
          <w:tcPr>
            <w:tcW w:w="3038" w:type="dxa"/>
          </w:tcPr>
          <w:p w14:paraId="5024CF16" w14:textId="77777777" w:rsidR="00182E80" w:rsidRDefault="00182E80" w:rsidP="006F18DE">
            <w:pPr>
              <w:tabs>
                <w:tab w:val="right" w:pos="9270"/>
              </w:tabs>
            </w:pPr>
            <w:r>
              <w:t>Size of Potential Gift</w:t>
            </w:r>
          </w:p>
        </w:tc>
        <w:tc>
          <w:tcPr>
            <w:tcW w:w="3038" w:type="dxa"/>
          </w:tcPr>
          <w:p w14:paraId="2F296C64" w14:textId="77777777" w:rsidR="00182E80" w:rsidRDefault="00182E80" w:rsidP="006F18DE">
            <w:pPr>
              <w:tabs>
                <w:tab w:val="right" w:pos="9270"/>
              </w:tabs>
            </w:pPr>
            <w:r>
              <w:t>Ask Method</w:t>
            </w:r>
            <w:r>
              <w:br/>
              <w:t>(letter, phone, visit, etc.)</w:t>
            </w:r>
          </w:p>
        </w:tc>
      </w:tr>
      <w:tr w:rsidR="00182E80" w14:paraId="093995D1" w14:textId="77777777" w:rsidTr="00B57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tcW w:w="3037" w:type="dxa"/>
          </w:tcPr>
          <w:p w14:paraId="41958293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1FBF24AF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02EF1AE7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29E7D4C7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3DDAAD5D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  <w:tr w:rsidR="00182E80" w14:paraId="717BAC82" w14:textId="77777777" w:rsidTr="00B573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</w:trPr>
        <w:tc>
          <w:tcPr>
            <w:tcW w:w="3037" w:type="dxa"/>
          </w:tcPr>
          <w:p w14:paraId="01351BEA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6D7CA131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6140D60D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0F60A2D7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0953DE16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  <w:tr w:rsidR="00182E80" w14:paraId="004E3F7D" w14:textId="77777777" w:rsidTr="00B57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tcW w:w="3037" w:type="dxa"/>
          </w:tcPr>
          <w:p w14:paraId="3095F21C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0375F1D2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5ECAAA01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1FE8C25B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3F74D64E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  <w:tr w:rsidR="00182E80" w14:paraId="5D52B9A7" w14:textId="77777777" w:rsidTr="00B573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</w:trPr>
        <w:tc>
          <w:tcPr>
            <w:tcW w:w="3037" w:type="dxa"/>
          </w:tcPr>
          <w:p w14:paraId="54E64705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213F75E5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1A9A8359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34ADA6CE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3038" w:type="dxa"/>
          </w:tcPr>
          <w:p w14:paraId="04E4EC87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</w:tbl>
    <w:p w14:paraId="49A927DD" w14:textId="77777777" w:rsidR="00182E80" w:rsidRDefault="00182E80" w:rsidP="00182E80">
      <w:pPr>
        <w:pStyle w:val="Heading1"/>
      </w:pPr>
      <w:r>
        <w:t>Prospective Foundation Connections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3031"/>
        <w:gridCol w:w="3032"/>
        <w:gridCol w:w="3032"/>
        <w:gridCol w:w="3032"/>
        <w:gridCol w:w="3032"/>
      </w:tblGrid>
      <w:tr w:rsidR="00182E80" w14:paraId="54CE4830" w14:textId="77777777" w:rsidTr="00B573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3"/>
        </w:trPr>
        <w:tc>
          <w:tcPr>
            <w:tcW w:w="3031" w:type="dxa"/>
          </w:tcPr>
          <w:p w14:paraId="796B2E36" w14:textId="77777777" w:rsidR="00182E80" w:rsidRDefault="00182E80" w:rsidP="008C41EE">
            <w:pPr>
              <w:tabs>
                <w:tab w:val="right" w:pos="9270"/>
              </w:tabs>
            </w:pPr>
            <w:r>
              <w:t>Name</w:t>
            </w:r>
          </w:p>
        </w:tc>
        <w:tc>
          <w:tcPr>
            <w:tcW w:w="3032" w:type="dxa"/>
          </w:tcPr>
          <w:p w14:paraId="1FD8C129" w14:textId="77777777" w:rsidR="00182E80" w:rsidRDefault="00182E80" w:rsidP="008C41EE">
            <w:pPr>
              <w:tabs>
                <w:tab w:val="right" w:pos="9270"/>
              </w:tabs>
            </w:pPr>
            <w:r>
              <w:t>Your Connection</w:t>
            </w:r>
          </w:p>
        </w:tc>
        <w:tc>
          <w:tcPr>
            <w:tcW w:w="3032" w:type="dxa"/>
          </w:tcPr>
          <w:p w14:paraId="5976F8F7" w14:textId="77777777" w:rsidR="00182E80" w:rsidRDefault="00182E80" w:rsidP="008C41EE">
            <w:pPr>
              <w:tabs>
                <w:tab w:val="right" w:pos="9270"/>
              </w:tabs>
            </w:pPr>
            <w:r>
              <w:t>Aspect of our Work that would Interest Them</w:t>
            </w:r>
          </w:p>
        </w:tc>
        <w:tc>
          <w:tcPr>
            <w:tcW w:w="3032" w:type="dxa"/>
          </w:tcPr>
          <w:p w14:paraId="443A08FA" w14:textId="77777777" w:rsidR="00182E80" w:rsidRDefault="00182E80" w:rsidP="008C41EE">
            <w:pPr>
              <w:tabs>
                <w:tab w:val="right" w:pos="9270"/>
              </w:tabs>
            </w:pPr>
            <w:r>
              <w:t>Size of Potential Gift</w:t>
            </w:r>
          </w:p>
        </w:tc>
        <w:tc>
          <w:tcPr>
            <w:tcW w:w="3032" w:type="dxa"/>
          </w:tcPr>
          <w:p w14:paraId="01773238" w14:textId="77777777" w:rsidR="00182E80" w:rsidRDefault="00182E80" w:rsidP="008C41EE">
            <w:pPr>
              <w:tabs>
                <w:tab w:val="right" w:pos="9270"/>
              </w:tabs>
            </w:pPr>
            <w:r>
              <w:t>Ask Method</w:t>
            </w:r>
            <w:r>
              <w:br/>
              <w:t>(letter, phone, visit, etc.)</w:t>
            </w:r>
          </w:p>
        </w:tc>
      </w:tr>
      <w:tr w:rsidR="00182E80" w14:paraId="67909A56" w14:textId="77777777" w:rsidTr="00B57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31" w:type="dxa"/>
          </w:tcPr>
          <w:p w14:paraId="08B43BF9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056D78EE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53C50226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47F054C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69F1427D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  <w:tr w:rsidR="00182E80" w14:paraId="51941C5B" w14:textId="77777777" w:rsidTr="00B573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31" w:type="dxa"/>
          </w:tcPr>
          <w:p w14:paraId="317DC8C8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418C7DF1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45C865DC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33F8848F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60024168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  <w:tr w:rsidR="00182E80" w14:paraId="272A1436" w14:textId="77777777" w:rsidTr="00B57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tcW w:w="3031" w:type="dxa"/>
          </w:tcPr>
          <w:p w14:paraId="3A10A64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2BC7B5C1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27947D4A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06974100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73A54A8E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  <w:tr w:rsidR="00182E80" w14:paraId="3FE55365" w14:textId="77777777" w:rsidTr="00B573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31" w:type="dxa"/>
          </w:tcPr>
          <w:p w14:paraId="14562161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474B3DD6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2C900C0A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2D2AB88C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5AF68F53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</w:tbl>
    <w:p w14:paraId="5BBD2747" w14:textId="77777777" w:rsidR="00182E80" w:rsidRDefault="00182E80" w:rsidP="00182E80">
      <w:pPr>
        <w:pStyle w:val="Heading1"/>
      </w:pPr>
      <w:r>
        <w:t>Prospective Corporate Connections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3031"/>
        <w:gridCol w:w="3032"/>
        <w:gridCol w:w="3032"/>
        <w:gridCol w:w="3032"/>
        <w:gridCol w:w="3032"/>
      </w:tblGrid>
      <w:tr w:rsidR="00E72A1E" w14:paraId="6C5084AE" w14:textId="77777777" w:rsidTr="00B573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tcW w:w="3031" w:type="dxa"/>
          </w:tcPr>
          <w:p w14:paraId="0298A39E" w14:textId="77777777" w:rsidR="00E72A1E" w:rsidRDefault="00E72A1E" w:rsidP="008C41EE">
            <w:pPr>
              <w:tabs>
                <w:tab w:val="right" w:pos="9270"/>
              </w:tabs>
            </w:pPr>
            <w:r>
              <w:t>Name</w:t>
            </w:r>
          </w:p>
        </w:tc>
        <w:tc>
          <w:tcPr>
            <w:tcW w:w="3032" w:type="dxa"/>
          </w:tcPr>
          <w:p w14:paraId="34C98930" w14:textId="77777777" w:rsidR="00E72A1E" w:rsidRDefault="00E72A1E" w:rsidP="008C41EE">
            <w:pPr>
              <w:tabs>
                <w:tab w:val="right" w:pos="9270"/>
              </w:tabs>
            </w:pPr>
            <w:r>
              <w:t>Your Connection</w:t>
            </w:r>
          </w:p>
        </w:tc>
        <w:tc>
          <w:tcPr>
            <w:tcW w:w="3032" w:type="dxa"/>
          </w:tcPr>
          <w:p w14:paraId="32A0D766" w14:textId="77777777" w:rsidR="00E72A1E" w:rsidRDefault="00E72A1E" w:rsidP="008C41EE">
            <w:pPr>
              <w:tabs>
                <w:tab w:val="right" w:pos="9270"/>
              </w:tabs>
            </w:pPr>
            <w:r>
              <w:t>Aspect of our Work that would Interest Them</w:t>
            </w:r>
          </w:p>
        </w:tc>
        <w:tc>
          <w:tcPr>
            <w:tcW w:w="3032" w:type="dxa"/>
          </w:tcPr>
          <w:p w14:paraId="5F74302E" w14:textId="77777777" w:rsidR="00E72A1E" w:rsidRDefault="00E72A1E" w:rsidP="008C41EE">
            <w:pPr>
              <w:tabs>
                <w:tab w:val="right" w:pos="9270"/>
              </w:tabs>
            </w:pPr>
            <w:r>
              <w:t>Size of Potential Gift</w:t>
            </w:r>
          </w:p>
        </w:tc>
        <w:tc>
          <w:tcPr>
            <w:tcW w:w="3032" w:type="dxa"/>
          </w:tcPr>
          <w:p w14:paraId="07694389" w14:textId="77777777" w:rsidR="00E72A1E" w:rsidRDefault="00E72A1E" w:rsidP="008C41EE">
            <w:pPr>
              <w:tabs>
                <w:tab w:val="right" w:pos="9270"/>
              </w:tabs>
            </w:pPr>
            <w:r>
              <w:t>Ask Method</w:t>
            </w:r>
            <w:r>
              <w:br/>
              <w:t>(letter, phone, visit, etc.)</w:t>
            </w:r>
          </w:p>
        </w:tc>
      </w:tr>
      <w:tr w:rsidR="00E72A1E" w14:paraId="66347BCF" w14:textId="77777777" w:rsidTr="00B57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tcW w:w="3031" w:type="dxa"/>
          </w:tcPr>
          <w:p w14:paraId="67FF03F7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3D480534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0EFC7A01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06E1313D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082A9F78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  <w:tr w:rsidR="00E72A1E" w14:paraId="5F846015" w14:textId="77777777" w:rsidTr="00B573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0"/>
        </w:trPr>
        <w:tc>
          <w:tcPr>
            <w:tcW w:w="3031" w:type="dxa"/>
          </w:tcPr>
          <w:p w14:paraId="067E9D67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42692CCB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57E8404F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03F80B5E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5DD8C181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  <w:tr w:rsidR="00E72A1E" w14:paraId="0B1D270B" w14:textId="77777777" w:rsidTr="00B57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3031" w:type="dxa"/>
          </w:tcPr>
          <w:p w14:paraId="7466E6E2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2AB46377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65588D57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11333CE4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75B3BB16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  <w:tr w:rsidR="00E72A1E" w14:paraId="5D5D6C8A" w14:textId="77777777" w:rsidTr="00B573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0"/>
        </w:trPr>
        <w:tc>
          <w:tcPr>
            <w:tcW w:w="3031" w:type="dxa"/>
          </w:tcPr>
          <w:p w14:paraId="786F81C5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68D26C48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6B9100F6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34DED268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3032" w:type="dxa"/>
          </w:tcPr>
          <w:p w14:paraId="633AAF21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</w:tbl>
    <w:p w14:paraId="6419C505" w14:textId="77777777" w:rsidR="00E72A1E" w:rsidRPr="00E72A1E" w:rsidRDefault="00E72A1E" w:rsidP="00E72A1E"/>
    <w:sectPr w:rsidR="00E72A1E" w:rsidRPr="00E72A1E" w:rsidSect="00B573A7">
      <w:pgSz w:w="15840" w:h="12240" w:orient="landscape" w:code="1"/>
      <w:pgMar w:top="1325" w:right="270" w:bottom="1339" w:left="274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71FAE3" w14:textId="77777777" w:rsidR="00E7477C" w:rsidRDefault="00E7477C" w:rsidP="007448FA">
      <w:pPr>
        <w:spacing w:before="0" w:after="0" w:line="240" w:lineRule="auto"/>
      </w:pPr>
      <w:r>
        <w:separator/>
      </w:r>
    </w:p>
  </w:endnote>
  <w:endnote w:type="continuationSeparator" w:id="0">
    <w:p w14:paraId="5BAF2029" w14:textId="77777777" w:rsidR="00E7477C" w:rsidRDefault="00E7477C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09" w:usb3="00000000" w:csb0="0000019F" w:csb1="00000000"/>
    <w:embedRegular r:id="rId1" w:fontKey="{F5B79A6F-2FF5-4C30-9946-E84C165D77A1}"/>
    <w:embedBold r:id="rId2" w:fontKey="{D9F8CD85-5604-4FDF-A47C-FA8155A2D375}"/>
    <w:embedItalic r:id="rId3" w:fontKey="{2238551A-DD0F-4DF9-8615-F07DF21BD3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00D659EC-A85D-4867-B119-58E705466815}"/>
    <w:embedItalic r:id="rId5" w:subsetted="1" w:fontKey="{51D75FDA-E86E-4D9B-B942-C3B695EA5F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AA347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AB1F3C" w14:textId="77777777" w:rsidR="00000000" w:rsidRPr="007448FA" w:rsidRDefault="007448FA" w:rsidP="007448FA">
    <w:pPr>
      <w:pStyle w:val="Footer"/>
      <w:shd w:val="clear" w:color="auto" w:fill="A04CED"/>
      <w:jc w:val="center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CBCE9" w14:textId="77777777" w:rsidR="00E7477C" w:rsidRDefault="00E7477C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612ABBF" w14:textId="77777777" w:rsidR="00E7477C" w:rsidRDefault="00E7477C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3C4EC" w14:textId="77777777" w:rsidR="008B211D" w:rsidRDefault="00000000">
    <w:pPr>
      <w:pStyle w:val="Header"/>
      <w:jc w:val="center"/>
    </w:pPr>
    <w:r>
      <w:rPr>
        <w:noProof/>
      </w:rPr>
      <w:drawing>
        <wp:inline distT="0" distB="0" distL="0" distR="0" wp14:anchorId="3666D17A" wp14:editId="217EFDEE">
          <wp:extent cx="1385118" cy="6126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28C45870"/>
    <w:lvl w:ilvl="0">
      <w:start w:val="1"/>
      <w:numFmt w:val="bullet"/>
      <w:pStyle w:val="Bullets2"/>
      <w:lvlText w:val=""/>
      <w:lvlJc w:val="left"/>
      <w:pPr>
        <w:ind w:left="806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3123E41"/>
    <w:multiLevelType w:val="hybridMultilevel"/>
    <w:tmpl w:val="1F1E3F9C"/>
    <w:lvl w:ilvl="0" w:tplc="8BC8D9A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BC8D9A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0B1C49"/>
    <w:multiLevelType w:val="hybridMultilevel"/>
    <w:tmpl w:val="14404A34"/>
    <w:lvl w:ilvl="0" w:tplc="8BC8D9A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956666">
    <w:abstractNumId w:val="4"/>
  </w:num>
  <w:num w:numId="2" w16cid:durableId="1405835290">
    <w:abstractNumId w:val="3"/>
  </w:num>
  <w:num w:numId="3" w16cid:durableId="55518917">
    <w:abstractNumId w:val="7"/>
  </w:num>
  <w:num w:numId="4" w16cid:durableId="136722683">
    <w:abstractNumId w:val="6"/>
  </w:num>
  <w:num w:numId="5" w16cid:durableId="1931501955">
    <w:abstractNumId w:val="6"/>
  </w:num>
  <w:num w:numId="6" w16cid:durableId="192884771">
    <w:abstractNumId w:val="5"/>
  </w:num>
  <w:num w:numId="7" w16cid:durableId="1222786122">
    <w:abstractNumId w:val="0"/>
  </w:num>
  <w:num w:numId="8" w16cid:durableId="704983450">
    <w:abstractNumId w:val="0"/>
  </w:num>
  <w:num w:numId="9" w16cid:durableId="360936160">
    <w:abstractNumId w:val="0"/>
  </w:num>
  <w:num w:numId="10" w16cid:durableId="544408241">
    <w:abstractNumId w:val="0"/>
  </w:num>
  <w:num w:numId="11" w16cid:durableId="16277461">
    <w:abstractNumId w:val="0"/>
  </w:num>
  <w:num w:numId="12" w16cid:durableId="781608746">
    <w:abstractNumId w:val="0"/>
  </w:num>
  <w:num w:numId="13" w16cid:durableId="830802241">
    <w:abstractNumId w:val="1"/>
  </w:num>
  <w:num w:numId="14" w16cid:durableId="1775707933">
    <w:abstractNumId w:val="0"/>
  </w:num>
  <w:num w:numId="15" w16cid:durableId="690958960">
    <w:abstractNumId w:val="0"/>
  </w:num>
  <w:num w:numId="16" w16cid:durableId="1969120230">
    <w:abstractNumId w:val="8"/>
  </w:num>
  <w:num w:numId="17" w16cid:durableId="1030646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1"/>
    <w:rsid w:val="00131618"/>
    <w:rsid w:val="00182E80"/>
    <w:rsid w:val="001938EC"/>
    <w:rsid w:val="00297E88"/>
    <w:rsid w:val="002C5A9C"/>
    <w:rsid w:val="003446F1"/>
    <w:rsid w:val="0039092E"/>
    <w:rsid w:val="003B6D13"/>
    <w:rsid w:val="00425176"/>
    <w:rsid w:val="00493D31"/>
    <w:rsid w:val="004A1838"/>
    <w:rsid w:val="00645153"/>
    <w:rsid w:val="006B1F74"/>
    <w:rsid w:val="006F18DE"/>
    <w:rsid w:val="00712DAF"/>
    <w:rsid w:val="007448FA"/>
    <w:rsid w:val="007E7D4C"/>
    <w:rsid w:val="0086418D"/>
    <w:rsid w:val="0086546D"/>
    <w:rsid w:val="008B0C17"/>
    <w:rsid w:val="008B211D"/>
    <w:rsid w:val="00903176"/>
    <w:rsid w:val="00917F90"/>
    <w:rsid w:val="009C6B01"/>
    <w:rsid w:val="00A13F25"/>
    <w:rsid w:val="00A910A6"/>
    <w:rsid w:val="00B573A7"/>
    <w:rsid w:val="00B947DC"/>
    <w:rsid w:val="00C17945"/>
    <w:rsid w:val="00CD63F8"/>
    <w:rsid w:val="00D92915"/>
    <w:rsid w:val="00DE7795"/>
    <w:rsid w:val="00E65482"/>
    <w:rsid w:val="00E72A1E"/>
    <w:rsid w:val="00E7477C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1C9636"/>
  <w15:chartTrackingRefBased/>
  <w15:docId w15:val="{AA655950-5F2C-4179-ADFA-278BDE81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493D31"/>
    <w:pPr>
      <w:widowControl w:val="0"/>
      <w:numPr>
        <w:numId w:val="7"/>
      </w:numPr>
      <w:spacing w:before="120" w:after="40" w:line="260" w:lineRule="exact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182E8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69CCF1-C4C0-43FC-B9F2-206416EDC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FC8FFB-238F-419D-98A7-FB559A8428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534DAE-6F21-4D6F-9364-0810BEA67BB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NonprofitNext.dotm</Template>
  <TotalTime>0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Annual Fundraising Commitment Form</dc:title>
  <dc:subject/>
  <dc:creator>Info@nhnonprofits.org</dc:creator>
  <cp:keywords/>
  <dc:description/>
  <cp:lastModifiedBy>Zack Lockhart</cp:lastModifiedBy>
  <cp:revision>2</cp:revision>
  <dcterms:created xsi:type="dcterms:W3CDTF">2024-12-12T16:12:00Z</dcterms:created>
  <dcterms:modified xsi:type="dcterms:W3CDTF">2024-12-12T16:12:00Z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