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8996D" w14:textId="77777777" w:rsidR="008A0166" w:rsidRDefault="008A0166" w:rsidP="00A5363F">
      <w:pPr>
        <w:pStyle w:val="Title"/>
        <w:spacing w:before="0"/>
      </w:pPr>
      <w:r>
        <w:t>Business Planning Worksheet</w:t>
      </w:r>
    </w:p>
    <w:p w14:paraId="7982DD76" w14:textId="77777777" w:rsidR="00B947DC" w:rsidRDefault="008A0166" w:rsidP="00A5363F">
      <w:pPr>
        <w:pStyle w:val="Heading1"/>
        <w:spacing w:before="0"/>
      </w:pPr>
      <w:r>
        <w:t>Overall Goal:  To Open a Gift Shop at our Facility</w:t>
      </w:r>
    </w:p>
    <w:tbl>
      <w:tblPr>
        <w:tblStyle w:val="NewBranding"/>
        <w:tblW w:w="0" w:type="auto"/>
        <w:tblInd w:w="5" w:type="dxa"/>
        <w:tblCellMar>
          <w:top w:w="29" w:type="dxa"/>
          <w:bottom w:w="29" w:type="dxa"/>
        </w:tblCellMar>
        <w:tblLook w:val="0620" w:firstRow="1" w:lastRow="0" w:firstColumn="0" w:lastColumn="0" w:noHBand="1" w:noVBand="1"/>
      </w:tblPr>
      <w:tblGrid>
        <w:gridCol w:w="2189"/>
        <w:gridCol w:w="2188"/>
        <w:gridCol w:w="2188"/>
        <w:gridCol w:w="2189"/>
        <w:gridCol w:w="2189"/>
        <w:gridCol w:w="2189"/>
      </w:tblGrid>
      <w:tr w:rsidR="008A0166" w14:paraId="063779F9" w14:textId="77777777" w:rsidTr="008A0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89" w:type="dxa"/>
            <w:tcBorders>
              <w:bottom w:val="single" w:sz="8" w:space="0" w:color="auto"/>
            </w:tcBorders>
          </w:tcPr>
          <w:p w14:paraId="2C76E33E" w14:textId="77777777" w:rsidR="008A0166" w:rsidRDefault="008A0166" w:rsidP="008A0166">
            <w:r>
              <w:t>Goal</w:t>
            </w:r>
          </w:p>
        </w:tc>
        <w:tc>
          <w:tcPr>
            <w:tcW w:w="2188" w:type="dxa"/>
            <w:tcBorders>
              <w:bottom w:val="single" w:sz="8" w:space="0" w:color="auto"/>
            </w:tcBorders>
          </w:tcPr>
          <w:p w14:paraId="67F8803C" w14:textId="77777777" w:rsidR="008A0166" w:rsidRDefault="008A0166" w:rsidP="008A0166">
            <w:r>
              <w:t>Strategy</w:t>
            </w:r>
          </w:p>
        </w:tc>
        <w:tc>
          <w:tcPr>
            <w:tcW w:w="2188" w:type="dxa"/>
            <w:tcBorders>
              <w:bottom w:val="single" w:sz="8" w:space="0" w:color="auto"/>
            </w:tcBorders>
          </w:tcPr>
          <w:p w14:paraId="435C7F46" w14:textId="77777777" w:rsidR="008A0166" w:rsidRDefault="008A0166" w:rsidP="008A0166">
            <w:r>
              <w:t>Timeframe</w:t>
            </w:r>
          </w:p>
        </w:tc>
        <w:tc>
          <w:tcPr>
            <w:tcW w:w="2189" w:type="dxa"/>
            <w:tcBorders>
              <w:bottom w:val="single" w:sz="8" w:space="0" w:color="auto"/>
            </w:tcBorders>
          </w:tcPr>
          <w:p w14:paraId="4E8B7579" w14:textId="77777777" w:rsidR="008A0166" w:rsidRDefault="008A0166" w:rsidP="008A0166">
            <w:r w:rsidRPr="00A10AE7">
              <w:t>Who is Responsible?</w:t>
            </w:r>
          </w:p>
        </w:tc>
        <w:tc>
          <w:tcPr>
            <w:tcW w:w="2189" w:type="dxa"/>
            <w:tcBorders>
              <w:bottom w:val="single" w:sz="8" w:space="0" w:color="auto"/>
            </w:tcBorders>
          </w:tcPr>
          <w:p w14:paraId="57268304" w14:textId="77777777" w:rsidR="008A0166" w:rsidRDefault="008A0166" w:rsidP="008A0166">
            <w:r w:rsidRPr="00BC7A07">
              <w:t>Resources Required</w:t>
            </w:r>
          </w:p>
        </w:tc>
        <w:tc>
          <w:tcPr>
            <w:tcW w:w="2189" w:type="dxa"/>
            <w:tcBorders>
              <w:bottom w:val="single" w:sz="8" w:space="0" w:color="auto"/>
            </w:tcBorders>
          </w:tcPr>
          <w:p w14:paraId="7B7D050B" w14:textId="77777777" w:rsidR="008A0166" w:rsidRDefault="008A0166" w:rsidP="008A0166">
            <w:r w:rsidRPr="00D73593">
              <w:t>Measure of Success</w:t>
            </w:r>
          </w:p>
        </w:tc>
      </w:tr>
      <w:tr w:rsidR="008A0166" w:rsidRPr="008A0166" w14:paraId="1809AFBF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94F0C6B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Refurbish space for gift shop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89C18E0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Have retail space designed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772FF19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Jan - Feb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1B144FD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B06EC2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$10,000 design fee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395E1F1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Completed design</w:t>
            </w:r>
          </w:p>
        </w:tc>
      </w:tr>
      <w:tr w:rsidR="008A0166" w:rsidRPr="008A0166" w14:paraId="47E15E44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A7FA05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2F5E2B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Obtain 3 bids for construction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C74FB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March – April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0A776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053176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In-kind assistance to review bids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73C4F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Bid process completed</w:t>
            </w:r>
          </w:p>
        </w:tc>
      </w:tr>
      <w:tr w:rsidR="008A0166" w:rsidRPr="008A0166" w14:paraId="0BD343D5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A400E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829C8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Select contractor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7CF8C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April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C20B4C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8297D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In-kind assistance to select contractor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9C9A2B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Construction begins</w:t>
            </w:r>
          </w:p>
        </w:tc>
      </w:tr>
      <w:tr w:rsidR="008A0166" w:rsidRPr="008A0166" w14:paraId="0F72EC6C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DDFE8C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B153A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Complete renovation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A4023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July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B7865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6BA4C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$35k –$ 50k for renovation costs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5B5F9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Construction completed</w:t>
            </w:r>
          </w:p>
        </w:tc>
      </w:tr>
      <w:tr w:rsidR="008A0166" w:rsidRPr="008A0166" w14:paraId="4CE5107C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6E4B257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Order Inventory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E9A9BE8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Review inventory of nearby gift</w:t>
            </w:r>
            <w:r>
              <w:rPr>
                <w:sz w:val="18"/>
                <w:szCs w:val="18"/>
              </w:rPr>
              <w:t xml:space="preserve"> </w:t>
            </w:r>
            <w:r w:rsidRPr="008A0166">
              <w:rPr>
                <w:sz w:val="18"/>
                <w:szCs w:val="18"/>
              </w:rPr>
              <w:t>shops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C5BE721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March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BE9A48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73185F7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Staff time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1ED04FD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Visit 6 similar gift shops</w:t>
            </w:r>
          </w:p>
        </w:tc>
      </w:tr>
      <w:tr w:rsidR="008A0166" w:rsidRPr="008A0166" w14:paraId="60DC0C73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65631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1553EB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Research suppliers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41281A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C3D18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B09EC7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Staff time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C8290F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 xml:space="preserve">Identify 5 prospective suppliers </w:t>
            </w:r>
          </w:p>
        </w:tc>
      </w:tr>
      <w:tr w:rsidR="008A0166" w:rsidRPr="008A0166" w14:paraId="264C188E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6761C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E044F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Create budget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83985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436F97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Manager/CFO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CF09D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Staff time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77B25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Board approved budget</w:t>
            </w:r>
          </w:p>
        </w:tc>
      </w:tr>
      <w:tr w:rsidR="008A0166" w:rsidRPr="008A0166" w14:paraId="5AED8FED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6B875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F352D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Order inventory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D7BC90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June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9C982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48154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$40k - $50k for inventory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C24C16" w14:textId="7777777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Inventory received</w:t>
            </w:r>
          </w:p>
        </w:tc>
      </w:tr>
    </w:tbl>
    <w:p w14:paraId="66B7702E" w14:textId="77777777" w:rsidR="008A0166" w:rsidRPr="00A5363F" w:rsidRDefault="008A0166" w:rsidP="008A0166">
      <w:pPr>
        <w:rPr>
          <w:sz w:val="2"/>
          <w:szCs w:val="2"/>
        </w:rPr>
      </w:pPr>
    </w:p>
    <w:sectPr w:rsidR="008A0166" w:rsidRPr="00A5363F" w:rsidSect="008A0166">
      <w:headerReference w:type="default" r:id="rId11"/>
      <w:footerReference w:type="default" r:id="rId12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C6328" w14:textId="77777777" w:rsidR="008C346D" w:rsidRDefault="008C346D" w:rsidP="007448FA">
      <w:pPr>
        <w:spacing w:before="0" w:after="0" w:line="240" w:lineRule="auto"/>
      </w:pPr>
      <w:r>
        <w:separator/>
      </w:r>
    </w:p>
  </w:endnote>
  <w:endnote w:type="continuationSeparator" w:id="0">
    <w:p w14:paraId="19A29049" w14:textId="77777777" w:rsidR="008C346D" w:rsidRDefault="008C346D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" w:fontKey="{09E87695-9E73-4EE7-B25C-D9103379923B}"/>
    <w:embedBold r:id="rId2" w:fontKey="{57B86C04-C71B-4606-B103-6607B2932976}"/>
    <w:embedItalic r:id="rId3" w:fontKey="{ED0EC964-7476-4800-8AA5-058B0F1A82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0A6A3D5F-03D6-466C-88D4-3F3D1B4115BF}"/>
    <w:embedItalic r:id="rId5" w:subsetted="1" w:fontKey="{181AF7CA-B25A-4473-8D60-9E9065C497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4B3835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B8311A" w14:textId="77777777" w:rsidR="00000000" w:rsidRPr="007448FA" w:rsidRDefault="007448FA" w:rsidP="007448FA">
    <w:pPr>
      <w:pStyle w:val="Footer"/>
      <w:shd w:val="clear" w:color="auto" w:fill="A04CED"/>
      <w:jc w:val="center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B3C67" w14:textId="77777777" w:rsidR="008C346D" w:rsidRDefault="008C346D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B4C8B6A" w14:textId="77777777" w:rsidR="008C346D" w:rsidRDefault="008C346D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A5321" w14:textId="77777777" w:rsidR="00891943" w:rsidRDefault="00000000">
    <w:pPr>
      <w:pStyle w:val="Header"/>
      <w:jc w:val="center"/>
    </w:pPr>
    <w:r>
      <w:rPr>
        <w:noProof/>
      </w:rPr>
      <w:drawing>
        <wp:inline distT="0" distB="0" distL="0" distR="0" wp14:anchorId="19B740FD" wp14:editId="2644EF4C">
          <wp:extent cx="1385118" cy="6126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499539">
    <w:abstractNumId w:val="3"/>
  </w:num>
  <w:num w:numId="2" w16cid:durableId="2978647">
    <w:abstractNumId w:val="2"/>
  </w:num>
  <w:num w:numId="3" w16cid:durableId="1624726377">
    <w:abstractNumId w:val="6"/>
  </w:num>
  <w:num w:numId="4" w16cid:durableId="1218202148">
    <w:abstractNumId w:val="5"/>
  </w:num>
  <w:num w:numId="5" w16cid:durableId="557590963">
    <w:abstractNumId w:val="5"/>
  </w:num>
  <w:num w:numId="6" w16cid:durableId="170066121">
    <w:abstractNumId w:val="4"/>
  </w:num>
  <w:num w:numId="7" w16cid:durableId="1629356575">
    <w:abstractNumId w:val="0"/>
  </w:num>
  <w:num w:numId="8" w16cid:durableId="462424057">
    <w:abstractNumId w:val="0"/>
  </w:num>
  <w:num w:numId="9" w16cid:durableId="808741245">
    <w:abstractNumId w:val="0"/>
  </w:num>
  <w:num w:numId="10" w16cid:durableId="1820148732">
    <w:abstractNumId w:val="0"/>
  </w:num>
  <w:num w:numId="11" w16cid:durableId="1740637862">
    <w:abstractNumId w:val="0"/>
  </w:num>
  <w:num w:numId="12" w16cid:durableId="368800474">
    <w:abstractNumId w:val="0"/>
  </w:num>
  <w:num w:numId="13" w16cid:durableId="1793940975">
    <w:abstractNumId w:val="1"/>
  </w:num>
  <w:num w:numId="14" w16cid:durableId="1141456972">
    <w:abstractNumId w:val="0"/>
  </w:num>
  <w:num w:numId="15" w16cid:durableId="381291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66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4C4243"/>
    <w:rsid w:val="005A7BA0"/>
    <w:rsid w:val="006348ED"/>
    <w:rsid w:val="00645153"/>
    <w:rsid w:val="006B1F74"/>
    <w:rsid w:val="00712DAF"/>
    <w:rsid w:val="007448FA"/>
    <w:rsid w:val="007E7D4C"/>
    <w:rsid w:val="0086418D"/>
    <w:rsid w:val="0086546D"/>
    <w:rsid w:val="00891943"/>
    <w:rsid w:val="008A0166"/>
    <w:rsid w:val="008B0C17"/>
    <w:rsid w:val="008C346D"/>
    <w:rsid w:val="00903176"/>
    <w:rsid w:val="00917F90"/>
    <w:rsid w:val="00920B52"/>
    <w:rsid w:val="009C6B01"/>
    <w:rsid w:val="00A13F25"/>
    <w:rsid w:val="00A5363F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25279"/>
  <w15:chartTrackingRefBased/>
  <w15:docId w15:val="{9667AD75-B4F4-4F88-A3B2-F44712E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8A016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7" ma:contentTypeDescription="Create a new document." ma:contentTypeScope="" ma:versionID="a87021449ac9457b49a25b0f1d117af7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0ab38e17a3f6529fce1bcd085d5df7a9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4B319B-1647-4774-866B-9840AC1013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6673B3-6FC4-495E-8B7C-EFE22EDD03C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4.xml><?xml version="1.0" encoding="utf-8"?>
<ds:datastoreItem xmlns:ds="http://schemas.openxmlformats.org/officeDocument/2006/customXml" ds:itemID="{439CF29D-0A2B-4577-A772-E3A3F8A51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Planning Worksheet</dc:title>
  <dc:subject/>
  <dc:creator>Info@nhnonprofits.org</dc:creator>
  <cp:keywords/>
  <dc:description/>
  <cp:lastModifiedBy>Zack Lockhart</cp:lastModifiedBy>
  <cp:revision>2</cp:revision>
  <dcterms:created xsi:type="dcterms:W3CDTF">2024-12-12T16:19:00Z</dcterms:created>
  <dcterms:modified xsi:type="dcterms:W3CDTF">2024-12-12T16:19:00Z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