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087A84" w14:textId="4893B9FB" w:rsidR="00B947DC" w:rsidRDefault="000E566F" w:rsidP="000E566F">
      <w:pPr>
        <w:pStyle w:val="Title"/>
      </w:pPr>
      <w:r w:rsidRPr="000E566F">
        <w:t>Board Meeting Organizer</w:t>
      </w:r>
    </w:p>
    <w:p w14:paraId="70049D58" w14:textId="77777777" w:rsidR="000E566F" w:rsidRDefault="000E566F" w:rsidP="000E566F">
      <w:pPr>
        <w:spacing w:before="0" w:after="0" w:line="240" w:lineRule="auto"/>
        <w:sectPr w:rsidR="000E566F" w:rsidSect="009973E0">
          <w:footerReference w:type="default" r:id="rId11"/>
          <w:headerReference w:type="default" r:id="rId14"/>
          <w:pgSz w:w="12240" w:h="15840"/>
          <w:pgMar w:top="1400" w:right="1340" w:bottom="280" w:left="1320" w:header="720" w:footer="576" w:gutter="0"/>
          <w:cols w:space="720"/>
          <w:docGrid w:linePitch="272"/>
        </w:sectPr>
      </w:pPr>
    </w:p>
    <w:p w14:paraId="6652BAC8" w14:textId="1D26A95C" w:rsidR="000E566F" w:rsidRDefault="000E566F" w:rsidP="000E566F">
      <w:pPr>
        <w:spacing w:before="0" w:after="0" w:line="240" w:lineRule="auto"/>
      </w:pPr>
      <w:r>
        <w:t xml:space="preserve">Date: </w:t>
      </w:r>
      <w:r>
        <w:fldChar w:fldCharType="begin"/>
      </w:r>
      <w:r>
        <w:instrText xml:space="preserve"> MACROBUTTON  AcceptAllChangesInDoc [Insert Date] </w:instrText>
      </w:r>
      <w:r>
        <w:fldChar w:fldCharType="end"/>
      </w:r>
    </w:p>
    <w:p w14:paraId="7DDE35E5" w14:textId="179735EB" w:rsidR="000E566F" w:rsidRDefault="000E566F" w:rsidP="000E566F">
      <w:pPr>
        <w:spacing w:before="0" w:after="0" w:line="240" w:lineRule="auto"/>
      </w:pPr>
      <w:r>
        <w:t xml:space="preserve">Time: </w:t>
      </w:r>
      <w:r>
        <w:fldChar w:fldCharType="begin"/>
      </w:r>
      <w:r>
        <w:instrText xml:space="preserve"> MACROBUTTON  AcceptAllChangesInDoc [Insert Time] </w:instrText>
      </w:r>
      <w:r>
        <w:fldChar w:fldCharType="end"/>
      </w:r>
    </w:p>
    <w:p w14:paraId="617C3A26" w14:textId="58B31DD1" w:rsidR="000E566F" w:rsidRDefault="000E566F" w:rsidP="000E566F">
      <w:pPr>
        <w:spacing w:before="0" w:after="0" w:line="240" w:lineRule="auto"/>
      </w:pPr>
      <w:r>
        <w:t xml:space="preserve">Location: </w:t>
      </w:r>
      <w:r>
        <w:fldChar w:fldCharType="begin"/>
      </w:r>
      <w:r>
        <w:instrText xml:space="preserve"> MACROBUTTON  AcceptAllChangesInDoc [Insert Location] </w:instrText>
      </w:r>
      <w:r>
        <w:fldChar w:fldCharType="end"/>
      </w:r>
    </w:p>
    <w:p w14:paraId="177A19AF" w14:textId="5D379B4E" w:rsidR="000E566F" w:rsidRDefault="000E566F" w:rsidP="000E566F">
      <w:pPr>
        <w:spacing w:before="0" w:after="0" w:line="240" w:lineRule="auto"/>
      </w:pPr>
      <w:r>
        <w:t xml:space="preserve">Directions: </w:t>
      </w:r>
      <w:r>
        <w:fldChar w:fldCharType="begin"/>
      </w:r>
      <w:r>
        <w:instrText xml:space="preserve"> MACROBUTTON  AcceptAllChangesInDoc [Insert Directions] </w:instrText>
      </w:r>
      <w:r>
        <w:fldChar w:fldCharType="end"/>
      </w:r>
    </w:p>
    <w:p w14:paraId="12BFC729" w14:textId="3D191172" w:rsidR="000E566F" w:rsidRDefault="000E566F" w:rsidP="000E566F">
      <w:pPr>
        <w:spacing w:before="0" w:after="0" w:line="240" w:lineRule="auto"/>
      </w:pPr>
      <w:r>
        <w:t xml:space="preserve">Technology Needs: </w:t>
      </w:r>
      <w:r>
        <w:fldChar w:fldCharType="begin"/>
      </w:r>
      <w:r>
        <w:instrText xml:space="preserve"> MACROBUTTON  AcceptAllChangesInDoc [Insert Tech Needs] </w:instrText>
      </w:r>
      <w:r>
        <w:fldChar w:fldCharType="end"/>
      </w:r>
    </w:p>
    <w:p w14:paraId="40E3E268" w14:textId="005BC455" w:rsidR="000E566F" w:rsidRDefault="000E566F" w:rsidP="000E566F">
      <w:pPr>
        <w:spacing w:before="0" w:after="0" w:line="240" w:lineRule="auto"/>
      </w:pPr>
      <w:r>
        <w:t xml:space="preserve">Call-in Number/Link: </w:t>
      </w:r>
      <w:r>
        <w:fldChar w:fldCharType="begin"/>
      </w:r>
      <w:r>
        <w:instrText xml:space="preserve"> MACROBUTTON  AcceptAllChangesInDoc [Insert Call In Info] </w:instrText>
      </w:r>
      <w:r>
        <w:fldChar w:fldCharType="end"/>
      </w:r>
    </w:p>
    <w:p w14:paraId="1F0946CF" w14:textId="6480BD95" w:rsidR="000E566F" w:rsidRDefault="000E566F" w:rsidP="000E566F">
      <w:pPr>
        <w:spacing w:before="0" w:after="0" w:line="240" w:lineRule="auto"/>
      </w:pPr>
      <w:r>
        <w:t xml:space="preserve">Meeting Chair: </w:t>
      </w:r>
      <w:r>
        <w:fldChar w:fldCharType="begin"/>
      </w:r>
      <w:r>
        <w:instrText xml:space="preserve"> MACROBUTTON  AcceptAllChangesInDoc [Insert Name] </w:instrText>
      </w:r>
      <w:r>
        <w:fldChar w:fldCharType="end"/>
      </w:r>
    </w:p>
    <w:p w14:paraId="41EE3105" w14:textId="468AA8DF" w:rsidR="000E566F" w:rsidRDefault="000E566F" w:rsidP="000E566F">
      <w:pPr>
        <w:spacing w:before="0" w:after="0" w:line="240" w:lineRule="auto"/>
      </w:pPr>
      <w:r>
        <w:t xml:space="preserve">Note Taker:  </w:t>
      </w:r>
      <w:r>
        <w:fldChar w:fldCharType="begin"/>
      </w:r>
      <w:r>
        <w:instrText xml:space="preserve"> MACROBUTTON  AcceptAllChangesInDoc [Insert Name] </w:instrText>
      </w:r>
      <w:r>
        <w:fldChar w:fldCharType="end"/>
      </w:r>
    </w:p>
    <w:p w14:paraId="69DB51AC" w14:textId="71C0B274" w:rsidR="000E566F" w:rsidRDefault="000E566F" w:rsidP="000E566F">
      <w:pPr>
        <w:spacing w:before="0" w:after="0" w:line="240" w:lineRule="auto"/>
      </w:pPr>
      <w:r>
        <w:t xml:space="preserve">Timekeeper: </w:t>
      </w:r>
      <w:r>
        <w:fldChar w:fldCharType="begin"/>
      </w:r>
      <w:r>
        <w:instrText xml:space="preserve"> MACROBUTTON  AcceptAllChangesInDoc [Insert Name] </w:instrText>
      </w:r>
      <w:r>
        <w:fldChar w:fldCharType="end"/>
      </w:r>
    </w:p>
    <w:p w14:paraId="600BE2F9" w14:textId="3CF305F0" w:rsidR="000E566F" w:rsidRDefault="000E566F" w:rsidP="000E566F">
      <w:pPr>
        <w:spacing w:before="0" w:after="0" w:line="240" w:lineRule="auto"/>
      </w:pPr>
      <w:r>
        <w:t xml:space="preserve">Materials: </w:t>
      </w:r>
      <w:r>
        <w:fldChar w:fldCharType="begin"/>
      </w:r>
      <w:r>
        <w:instrText xml:space="preserve"> MACROBUTTON  AcceptAllChangesInDoc [Insert Materials] </w:instrText>
      </w:r>
      <w:r>
        <w:fldChar w:fldCharType="end"/>
      </w:r>
    </w:p>
    <w:p w14:paraId="49C9799D" w14:textId="32A736AA" w:rsidR="000E566F" w:rsidRDefault="000E566F" w:rsidP="000E566F">
      <w:pPr>
        <w:spacing w:before="0" w:after="0" w:line="240" w:lineRule="auto"/>
      </w:pPr>
      <w:r>
        <w:t xml:space="preserve">Excused Absences: </w:t>
      </w:r>
      <w:r>
        <w:fldChar w:fldCharType="begin"/>
      </w:r>
      <w:r>
        <w:instrText xml:space="preserve"> MACROBUTTON  AcceptAllChangesInDoc [Insert Name(s)] </w:instrText>
      </w:r>
      <w:r>
        <w:fldChar w:fldCharType="end"/>
      </w:r>
    </w:p>
    <w:p w14:paraId="52C99AFA" w14:textId="48319A11" w:rsidR="000E566F" w:rsidRDefault="000E566F" w:rsidP="000E566F">
      <w:pPr>
        <w:spacing w:before="0" w:after="0" w:line="240" w:lineRule="auto"/>
        <w:sectPr w:rsidR="000E566F" w:rsidSect="000E566F">
          <w:type w:val="continuous"/>
          <w:pgSz w:w="12240" w:h="15840"/>
          <w:pgMar w:top="1400" w:right="1340" w:bottom="280" w:left="1320" w:header="720" w:footer="576" w:gutter="0"/>
          <w:cols w:num="2" w:space="720"/>
          <w:docGrid w:linePitch="272"/>
        </w:sectPr>
      </w:pPr>
      <w:r>
        <w:t xml:space="preserve">Refreshments:     </w:t>
      </w:r>
      <w:r>
        <w:fldChar w:fldCharType="begin"/>
      </w:r>
      <w:r>
        <w:instrText xml:space="preserve"> MACROBUTTON  AcceptAllChangesInDoc [Insert Refreshments] </w:instrText>
      </w:r>
      <w:r>
        <w:fldChar w:fldCharType="end"/>
      </w:r>
    </w:p>
    <w:p w14:paraId="0212C0B2" w14:textId="7C1528C2" w:rsidR="000E566F" w:rsidRDefault="000E566F" w:rsidP="000E566F">
      <w:pPr>
        <w:spacing w:before="0" w:after="0" w:line="240" w:lineRule="auto"/>
      </w:pPr>
    </w:p>
    <w:p w14:paraId="06727547" w14:textId="7009D5F1" w:rsidR="000E566F" w:rsidRDefault="000E566F" w:rsidP="000E566F">
      <w:pPr>
        <w:spacing w:before="0" w:after="0" w:line="240" w:lineRule="auto"/>
      </w:pPr>
    </w:p>
    <w:p w14:paraId="446184BF" w14:textId="6C2E7983" w:rsidR="000E566F" w:rsidRDefault="000E566F" w:rsidP="000E566F">
      <w:pPr>
        <w:spacing w:before="0" w:after="0" w:line="240" w:lineRule="auto"/>
      </w:pP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5305"/>
        <w:gridCol w:w="4265"/>
      </w:tblGrid>
      <w:tr w:rsidR="000E566F" w14:paraId="0CAE3958" w14:textId="77777777" w:rsidTr="000E56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05" w:type="dxa"/>
          </w:tcPr>
          <w:p w14:paraId="31202EB5" w14:textId="2B8C0A65" w:rsidR="000E566F" w:rsidRDefault="000E566F" w:rsidP="000E566F">
            <w:r>
              <w:t>Items</w:t>
            </w:r>
          </w:p>
        </w:tc>
        <w:tc>
          <w:tcPr>
            <w:tcW w:w="4265" w:type="dxa"/>
          </w:tcPr>
          <w:p w14:paraId="3AACA7CD" w14:textId="26B64DAE" w:rsidR="000E566F" w:rsidRDefault="000E566F" w:rsidP="000E566F">
            <w:r>
              <w:t>Comments</w:t>
            </w:r>
          </w:p>
        </w:tc>
      </w:tr>
      <w:tr w:rsidR="000E566F" w14:paraId="4F9E536A" w14:textId="77777777" w:rsidTr="000E56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6"/>
        </w:trPr>
        <w:tc>
          <w:tcPr>
            <w:tcW w:w="5305" w:type="dxa"/>
          </w:tcPr>
          <w:p w14:paraId="3E6C2105" w14:textId="77777777" w:rsidR="000E566F" w:rsidRDefault="000E566F" w:rsidP="000E566F">
            <w:r>
              <w:t>Goals for the meeting:</w:t>
            </w:r>
          </w:p>
          <w:p w14:paraId="12DA9E97" w14:textId="5BA75B73" w:rsidR="000E566F" w:rsidRDefault="000E566F" w:rsidP="000E566F"/>
        </w:tc>
        <w:tc>
          <w:tcPr>
            <w:tcW w:w="4265" w:type="dxa"/>
          </w:tcPr>
          <w:p w14:paraId="6802D47B" w14:textId="77777777" w:rsidR="000E566F" w:rsidRDefault="000E566F" w:rsidP="000E566F"/>
        </w:tc>
      </w:tr>
      <w:tr w:rsidR="000E566F" w14:paraId="19EC3CE0" w14:textId="77777777" w:rsidTr="000E56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96"/>
        </w:trPr>
        <w:tc>
          <w:tcPr>
            <w:tcW w:w="5305" w:type="dxa"/>
          </w:tcPr>
          <w:p w14:paraId="461A2C59" w14:textId="4B2FDB6A" w:rsidR="000E566F" w:rsidRDefault="000E566F" w:rsidP="000E566F">
            <w:r>
              <w:t>Who</w:t>
            </w:r>
            <w:r w:rsidR="00A06FFC">
              <w:t>’s</w:t>
            </w:r>
            <w:r>
              <w:t xml:space="preserve"> attend</w:t>
            </w:r>
            <w:r w:rsidR="00A06FFC">
              <w:t>ing</w:t>
            </w:r>
            <w:r>
              <w:t>:</w:t>
            </w:r>
          </w:p>
          <w:p w14:paraId="07F2F675" w14:textId="3F51F469" w:rsidR="000E566F" w:rsidRDefault="000E566F" w:rsidP="000E566F"/>
        </w:tc>
        <w:tc>
          <w:tcPr>
            <w:tcW w:w="4265" w:type="dxa"/>
          </w:tcPr>
          <w:p w14:paraId="0EE59E07" w14:textId="77777777" w:rsidR="000E566F" w:rsidRDefault="000E566F" w:rsidP="000E566F"/>
        </w:tc>
      </w:tr>
      <w:tr w:rsidR="000E566F" w14:paraId="55886F8A" w14:textId="77777777" w:rsidTr="000E56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6"/>
        </w:trPr>
        <w:tc>
          <w:tcPr>
            <w:tcW w:w="5305" w:type="dxa"/>
          </w:tcPr>
          <w:p w14:paraId="16E8180C" w14:textId="2AE2B609" w:rsidR="000E566F" w:rsidRDefault="000E566F" w:rsidP="000E566F">
            <w:r>
              <w:t>Follow-up items from last meeting:</w:t>
            </w:r>
          </w:p>
        </w:tc>
        <w:tc>
          <w:tcPr>
            <w:tcW w:w="4265" w:type="dxa"/>
          </w:tcPr>
          <w:p w14:paraId="60EF4073" w14:textId="77777777" w:rsidR="000E566F" w:rsidRDefault="000E566F" w:rsidP="000E566F"/>
        </w:tc>
      </w:tr>
      <w:tr w:rsidR="000E566F" w14:paraId="7318BDEA" w14:textId="77777777" w:rsidTr="000E56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96"/>
        </w:trPr>
        <w:tc>
          <w:tcPr>
            <w:tcW w:w="5305" w:type="dxa"/>
          </w:tcPr>
          <w:p w14:paraId="6E2BF352" w14:textId="0B092122" w:rsidR="000E566F" w:rsidRDefault="000E566F" w:rsidP="000E566F">
            <w:r>
              <w:t>Agenda topics: [FYI, discussion-only, vote required?]</w:t>
            </w:r>
          </w:p>
        </w:tc>
        <w:tc>
          <w:tcPr>
            <w:tcW w:w="4265" w:type="dxa"/>
          </w:tcPr>
          <w:p w14:paraId="27228A1A" w14:textId="77777777" w:rsidR="000E566F" w:rsidRDefault="000E566F" w:rsidP="000E566F"/>
        </w:tc>
      </w:tr>
      <w:tr w:rsidR="000E566F" w14:paraId="0C278A11" w14:textId="77777777" w:rsidTr="000E56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6"/>
        </w:trPr>
        <w:tc>
          <w:tcPr>
            <w:tcW w:w="5305" w:type="dxa"/>
          </w:tcPr>
          <w:p w14:paraId="173ABC3C" w14:textId="3CB2631F" w:rsidR="000E566F" w:rsidRDefault="000E566F" w:rsidP="000E566F">
            <w:r>
              <w:t>Action items</w:t>
            </w:r>
          </w:p>
        </w:tc>
        <w:tc>
          <w:tcPr>
            <w:tcW w:w="4265" w:type="dxa"/>
          </w:tcPr>
          <w:p w14:paraId="435417F2" w14:textId="77777777" w:rsidR="000E566F" w:rsidRDefault="000E566F" w:rsidP="000E566F"/>
        </w:tc>
      </w:tr>
      <w:tr w:rsidR="000E566F" w14:paraId="7638BE35" w14:textId="77777777" w:rsidTr="000E56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96"/>
        </w:trPr>
        <w:tc>
          <w:tcPr>
            <w:tcW w:w="5305" w:type="dxa"/>
          </w:tcPr>
          <w:p w14:paraId="63E857E9" w14:textId="50504931" w:rsidR="000E566F" w:rsidRDefault="000E566F" w:rsidP="000E566F">
            <w:r>
              <w:t>Key decisions:</w:t>
            </w:r>
          </w:p>
        </w:tc>
        <w:tc>
          <w:tcPr>
            <w:tcW w:w="4265" w:type="dxa"/>
          </w:tcPr>
          <w:p w14:paraId="63816626" w14:textId="77777777" w:rsidR="000E566F" w:rsidRDefault="000E566F" w:rsidP="000E566F"/>
        </w:tc>
      </w:tr>
    </w:tbl>
    <w:p w14:paraId="4DF88688" w14:textId="77777777" w:rsidR="000E566F" w:rsidRPr="000E566F" w:rsidRDefault="000E566F" w:rsidP="000E566F">
      <w:pPr>
        <w:spacing w:before="0" w:after="0" w:line="240" w:lineRule="auto"/>
      </w:pPr>
    </w:p>
    <w:sectPr w:rsidR="000E566F" w:rsidRPr="000E566F" w:rsidSect="000E566F">
      <w:type w:val="continuous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EB32BD" w14:textId="77777777" w:rsidR="000E566F" w:rsidRDefault="000E566F" w:rsidP="007448FA">
      <w:pPr>
        <w:spacing w:before="0" w:after="0" w:line="240" w:lineRule="auto"/>
      </w:pPr>
      <w:r>
        <w:separator/>
      </w:r>
    </w:p>
  </w:endnote>
  <w:endnote w:type="continuationSeparator" w:id="0">
    <w:p w14:paraId="01BEC5E1" w14:textId="77777777" w:rsidR="000E566F" w:rsidRDefault="000E566F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C6196620-6E02-4591-9691-42D647A8B017}"/>
    <w:embedBold r:id="rId2" w:fontKey="{551C9A6E-2005-4A69-88BF-6EAA173AFCD1}"/>
    <w:embedItalic r:id="rId3" w:fontKey="{97A6E182-8E2E-4692-8801-A7D8A20DC80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A320A21-4B1E-4C2B-B9E8-2AF7F739E743}"/>
    <w:embedBold r:id="rId5" w:fontKey="{D7716B43-457D-436F-AE61-59152E62E635}"/>
    <w:embedItalic r:id="rId6" w:fontKey="{8F535F3C-83C7-40DE-AEA3-C8060DA69A7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DCBDDB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26C3DEC" w14:textId="77777777" w:rsidR="00A06FFC" w:rsidRPr="007448FA" w:rsidRDefault="007448FA" w:rsidP="007448FA">
    <w:pPr>
      <w:pStyle w:val="Footer"/>
      <w:jc w:val="center"/>
      <w:shd w:fill="A04CED"/>
    </w:pPr>
    <w:r>
      <w:rPr>
        <w:i/>
        <w:color w:val="FFFFFF"/>
        <w:sz w:val="22"/>
      </w:rPr>
      <w:t>I3 Digital, Your Online Capacity Building Resource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50CC02" w14:textId="77777777" w:rsidR="000E566F" w:rsidRDefault="000E566F" w:rsidP="007448FA">
      <w:pPr>
        <w:spacing w:before="0" w:after="0" w:line="240" w:lineRule="auto"/>
      </w:pPr>
      <w:r>
        <w:separator/>
      </w:r>
    </w:p>
  </w:footnote>
  <w:footnote w:type="continuationSeparator" w:id="0">
    <w:p w14:paraId="78C83251" w14:textId="77777777" w:rsidR="000E566F" w:rsidRDefault="000E566F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center"/>
    </w:pPr>
    <w:r>
      <w:drawing>
        <wp:inline xmlns:a="http://schemas.openxmlformats.org/drawingml/2006/main" xmlns:pic="http://schemas.openxmlformats.org/drawingml/2006/picture">
          <wp:extent cx="1385118" cy="612648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6312421">
    <w:abstractNumId w:val="3"/>
  </w:num>
  <w:num w:numId="2" w16cid:durableId="1634168126">
    <w:abstractNumId w:val="2"/>
  </w:num>
  <w:num w:numId="3" w16cid:durableId="683896985">
    <w:abstractNumId w:val="6"/>
  </w:num>
  <w:num w:numId="4" w16cid:durableId="913468702">
    <w:abstractNumId w:val="5"/>
  </w:num>
  <w:num w:numId="5" w16cid:durableId="536815052">
    <w:abstractNumId w:val="5"/>
  </w:num>
  <w:num w:numId="6" w16cid:durableId="110979198">
    <w:abstractNumId w:val="4"/>
  </w:num>
  <w:num w:numId="7" w16cid:durableId="397287919">
    <w:abstractNumId w:val="0"/>
  </w:num>
  <w:num w:numId="8" w16cid:durableId="489374606">
    <w:abstractNumId w:val="0"/>
  </w:num>
  <w:num w:numId="9" w16cid:durableId="441996057">
    <w:abstractNumId w:val="0"/>
  </w:num>
  <w:num w:numId="10" w16cid:durableId="997732829">
    <w:abstractNumId w:val="0"/>
  </w:num>
  <w:num w:numId="11" w16cid:durableId="1520850367">
    <w:abstractNumId w:val="0"/>
  </w:num>
  <w:num w:numId="12" w16cid:durableId="579798850">
    <w:abstractNumId w:val="0"/>
  </w:num>
  <w:num w:numId="13" w16cid:durableId="1059090005">
    <w:abstractNumId w:val="1"/>
  </w:num>
  <w:num w:numId="14" w16cid:durableId="490217145">
    <w:abstractNumId w:val="0"/>
  </w:num>
  <w:num w:numId="15" w16cid:durableId="16868312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66F"/>
    <w:rsid w:val="000E566F"/>
    <w:rsid w:val="00131618"/>
    <w:rsid w:val="001938EC"/>
    <w:rsid w:val="00297E88"/>
    <w:rsid w:val="002C5A9C"/>
    <w:rsid w:val="003446F1"/>
    <w:rsid w:val="0039092E"/>
    <w:rsid w:val="003B6D13"/>
    <w:rsid w:val="00412033"/>
    <w:rsid w:val="00425176"/>
    <w:rsid w:val="004A1838"/>
    <w:rsid w:val="00645153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A06FFC"/>
    <w:rsid w:val="00A13F25"/>
    <w:rsid w:val="00A910A6"/>
    <w:rsid w:val="00B947DC"/>
    <w:rsid w:val="00C435A2"/>
    <w:rsid w:val="00CD63F8"/>
    <w:rsid w:val="00D92915"/>
    <w:rsid w:val="00DE7795"/>
    <w:rsid w:val="00E65482"/>
    <w:rsid w:val="00F10349"/>
    <w:rsid w:val="00F1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A6F7DE"/>
  <w15:chartTrackingRefBased/>
  <w15:docId w15:val="{D497FF68-C16A-4429-B0E0-201EF386B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0E566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'1.0' encoding='UTF-8' standalone='yes'?>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ABBA0D-1BBD-4B75-A0DA-FBBCF1B4CA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32BF9A-CFFA-40C1-81DE-516242406D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F5FE5A1-00E2-4CC4-A06C-551B329F6E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13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Meeting Organizer</dc:title>
  <dc:subject/>
  <dc:creator>Info@nhnonprofits.org</dc:creator>
  <cp:keywords/>
  <dc:description/>
  <cp:lastModifiedBy>Betsy Steiner</cp:lastModifiedBy>
  <cp:revision>3</cp:revision>
  <dcterms:created xsi:type="dcterms:W3CDTF">2021-10-22T14:25:00Z</dcterms:created>
  <dcterms:modified xsi:type="dcterms:W3CDTF">2024-08-18T14:37:00Z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12851800</vt:r8>
  </property>
  <property fmtid="{D5CDD505-2E9C-101B-9397-08002B2CF9AE}" pid="3" name="LastSaved">
    <vt:filetime>2013-11-20T00:00:00Z</vt:filetime>
  </property>
  <property fmtid="{D5CDD505-2E9C-101B-9397-08002B2CF9AE}" pid="4" name="Created">
    <vt:filetime>2012-01-24T00:00:00Z</vt:filetime>
  </property>
  <property fmtid="{D5CDD505-2E9C-101B-9397-08002B2CF9AE}" pid="5" name="ContentTypeId">
    <vt:lpwstr>0x010100F0D2F60FBD035049A8BC930DE8A20F96</vt:lpwstr>
  </property>
</Properties>
</file>