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535F2" w14:textId="06EF8A3F" w:rsidR="00275672" w:rsidRDefault="00275672" w:rsidP="00275672">
      <w:pPr>
        <w:pStyle w:val="Title"/>
      </w:pPr>
      <w:r>
        <w:t>Board Of Directors Self-Evaluation</w:t>
      </w:r>
      <w:r>
        <w:rPr>
          <w:rStyle w:val="FootnoteReference"/>
        </w:rPr>
        <w:footnoteReference w:id="1"/>
      </w:r>
      <w:r>
        <w:t xml:space="preserve"> </w:t>
      </w:r>
    </w:p>
    <w:p w14:paraId="109E0427" w14:textId="0467395C" w:rsidR="00B947DC" w:rsidRDefault="00275672" w:rsidP="00275672">
      <w:r>
        <w:t>Place a checkmark in the appropriate column for each statement as to whether all, most, half, few, or none of your board members fit the statement description.</w:t>
      </w:r>
    </w:p>
    <w:tbl>
      <w:tblPr>
        <w:tblStyle w:val="NewBranding"/>
        <w:tblW w:w="9792" w:type="dxa"/>
        <w:tblCellMar>
          <w:top w:w="72" w:type="dxa"/>
          <w:bottom w:w="72" w:type="dxa"/>
        </w:tblCellMar>
        <w:tblLook w:val="0420" w:firstRow="1" w:lastRow="0" w:firstColumn="0" w:lastColumn="0" w:noHBand="0" w:noVBand="1"/>
      </w:tblPr>
      <w:tblGrid>
        <w:gridCol w:w="6153"/>
        <w:gridCol w:w="718"/>
        <w:gridCol w:w="729"/>
        <w:gridCol w:w="719"/>
        <w:gridCol w:w="719"/>
        <w:gridCol w:w="754"/>
      </w:tblGrid>
      <w:tr w:rsidR="00275672" w14:paraId="00C7CBC7" w14:textId="77777777" w:rsidTr="00275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6158" w:type="dxa"/>
          </w:tcPr>
          <w:p w14:paraId="116FC9A8" w14:textId="77777777" w:rsidR="00275672" w:rsidRDefault="00275672" w:rsidP="00275672"/>
        </w:tc>
        <w:tc>
          <w:tcPr>
            <w:tcW w:w="718" w:type="dxa"/>
          </w:tcPr>
          <w:p w14:paraId="0897E6EF" w14:textId="4D62BB4B" w:rsidR="00275672" w:rsidRDefault="00275672" w:rsidP="00275672">
            <w:r>
              <w:t>All</w:t>
            </w:r>
          </w:p>
        </w:tc>
        <w:tc>
          <w:tcPr>
            <w:tcW w:w="727" w:type="dxa"/>
          </w:tcPr>
          <w:p w14:paraId="468326F1" w14:textId="41D19E40" w:rsidR="00275672" w:rsidRDefault="00275672" w:rsidP="00275672">
            <w:r>
              <w:t>Most</w:t>
            </w:r>
          </w:p>
        </w:tc>
        <w:tc>
          <w:tcPr>
            <w:tcW w:w="719" w:type="dxa"/>
          </w:tcPr>
          <w:p w14:paraId="3079D204" w14:textId="4C4879C6" w:rsidR="00275672" w:rsidRDefault="00275672" w:rsidP="00275672">
            <w:r>
              <w:t>Half</w:t>
            </w:r>
          </w:p>
        </w:tc>
        <w:tc>
          <w:tcPr>
            <w:tcW w:w="719" w:type="dxa"/>
          </w:tcPr>
          <w:p w14:paraId="4C7AB92C" w14:textId="31E41B83" w:rsidR="00275672" w:rsidRDefault="00275672" w:rsidP="00275672">
            <w:r>
              <w:t>Few</w:t>
            </w:r>
          </w:p>
        </w:tc>
        <w:tc>
          <w:tcPr>
            <w:tcW w:w="751" w:type="dxa"/>
          </w:tcPr>
          <w:p w14:paraId="1B1E9F09" w14:textId="1A749944" w:rsidR="00275672" w:rsidRDefault="00275672" w:rsidP="00275672">
            <w:r>
              <w:t>None</w:t>
            </w:r>
          </w:p>
        </w:tc>
      </w:tr>
      <w:tr w:rsidR="00275672" w14:paraId="17557B2D" w14:textId="77777777" w:rsidTr="0027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6158" w:type="dxa"/>
          </w:tcPr>
          <w:p w14:paraId="0BE14AEB" w14:textId="03BF407D" w:rsidR="00275672" w:rsidRDefault="00275672" w:rsidP="00275672">
            <w:r w:rsidRPr="00A64523">
              <w:t>Our board members fulfill an important role in the organization; they represent a high degree of competence and skill and are in positions to influence others who are critically important to the success of our organization</w:t>
            </w:r>
            <w:r w:rsidR="008A1052">
              <w:t>.</w:t>
            </w:r>
          </w:p>
        </w:tc>
        <w:tc>
          <w:tcPr>
            <w:tcW w:w="718" w:type="dxa"/>
          </w:tcPr>
          <w:p w14:paraId="5D03C0A2" w14:textId="77777777" w:rsidR="00275672" w:rsidRDefault="00275672" w:rsidP="00275672"/>
        </w:tc>
        <w:tc>
          <w:tcPr>
            <w:tcW w:w="727" w:type="dxa"/>
          </w:tcPr>
          <w:p w14:paraId="7401F315" w14:textId="77777777" w:rsidR="00275672" w:rsidRDefault="00275672" w:rsidP="00275672"/>
        </w:tc>
        <w:tc>
          <w:tcPr>
            <w:tcW w:w="719" w:type="dxa"/>
          </w:tcPr>
          <w:p w14:paraId="09D76844" w14:textId="77777777" w:rsidR="00275672" w:rsidRDefault="00275672" w:rsidP="00275672"/>
        </w:tc>
        <w:tc>
          <w:tcPr>
            <w:tcW w:w="719" w:type="dxa"/>
          </w:tcPr>
          <w:p w14:paraId="27C7A117" w14:textId="77777777" w:rsidR="00275672" w:rsidRDefault="00275672" w:rsidP="00275672"/>
        </w:tc>
        <w:tc>
          <w:tcPr>
            <w:tcW w:w="751" w:type="dxa"/>
          </w:tcPr>
          <w:p w14:paraId="307BC586" w14:textId="77777777" w:rsidR="00275672" w:rsidRDefault="00275672" w:rsidP="00275672"/>
        </w:tc>
      </w:tr>
      <w:tr w:rsidR="00275672" w14:paraId="344080C7" w14:textId="77777777" w:rsidTr="00275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tcW w:w="6158" w:type="dxa"/>
          </w:tcPr>
          <w:p w14:paraId="45632A7D" w14:textId="5B19B27B" w:rsidR="00275672" w:rsidRDefault="00275672" w:rsidP="00275672">
            <w:r w:rsidRPr="00A64523">
              <w:t>Our board</w:t>
            </w:r>
            <w:proofErr w:type="gramStart"/>
            <w:r>
              <w:t>,</w:t>
            </w:r>
            <w:r w:rsidRPr="00A64523">
              <w:t xml:space="preserve"> as a whole</w:t>
            </w:r>
            <w:r>
              <w:t>,</w:t>
            </w:r>
            <w:r w:rsidRPr="00A64523">
              <w:t xml:space="preserve"> represents</w:t>
            </w:r>
            <w:proofErr w:type="gramEnd"/>
            <w:r w:rsidRPr="00A64523">
              <w:t xml:space="preserve"> a cross section of our constituency</w:t>
            </w:r>
            <w:r w:rsidR="008A1052">
              <w:t>.</w:t>
            </w:r>
          </w:p>
        </w:tc>
        <w:tc>
          <w:tcPr>
            <w:tcW w:w="718" w:type="dxa"/>
          </w:tcPr>
          <w:p w14:paraId="0861DFA5" w14:textId="77777777" w:rsidR="00275672" w:rsidRDefault="00275672" w:rsidP="00275672"/>
        </w:tc>
        <w:tc>
          <w:tcPr>
            <w:tcW w:w="727" w:type="dxa"/>
          </w:tcPr>
          <w:p w14:paraId="2DCD7570" w14:textId="77777777" w:rsidR="00275672" w:rsidRDefault="00275672" w:rsidP="00275672"/>
        </w:tc>
        <w:tc>
          <w:tcPr>
            <w:tcW w:w="719" w:type="dxa"/>
          </w:tcPr>
          <w:p w14:paraId="3E1F21E1" w14:textId="77777777" w:rsidR="00275672" w:rsidRDefault="00275672" w:rsidP="00275672"/>
        </w:tc>
        <w:tc>
          <w:tcPr>
            <w:tcW w:w="719" w:type="dxa"/>
          </w:tcPr>
          <w:p w14:paraId="4B63868F" w14:textId="77777777" w:rsidR="00275672" w:rsidRDefault="00275672" w:rsidP="00275672"/>
        </w:tc>
        <w:tc>
          <w:tcPr>
            <w:tcW w:w="751" w:type="dxa"/>
          </w:tcPr>
          <w:p w14:paraId="442E0347" w14:textId="77777777" w:rsidR="00275672" w:rsidRDefault="00275672" w:rsidP="00275672"/>
        </w:tc>
      </w:tr>
      <w:tr w:rsidR="00275672" w14:paraId="1275F60A" w14:textId="77777777" w:rsidTr="0027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6158" w:type="dxa"/>
          </w:tcPr>
          <w:p w14:paraId="29991ECC" w14:textId="03E105EF" w:rsidR="00275672" w:rsidRDefault="00275672" w:rsidP="00275672">
            <w:r w:rsidRPr="00A64523">
              <w:t>Our board members make sure they are educated about the organization’s problems and needs; know the organization’s history, philosophy, and plans; keep abreast of trends which affect our organization; understand the role of a board member</w:t>
            </w:r>
            <w:r w:rsidR="008A1052">
              <w:t>.</w:t>
            </w:r>
          </w:p>
        </w:tc>
        <w:tc>
          <w:tcPr>
            <w:tcW w:w="718" w:type="dxa"/>
          </w:tcPr>
          <w:p w14:paraId="723F3D0A" w14:textId="77777777" w:rsidR="00275672" w:rsidRDefault="00275672" w:rsidP="00275672"/>
        </w:tc>
        <w:tc>
          <w:tcPr>
            <w:tcW w:w="727" w:type="dxa"/>
          </w:tcPr>
          <w:p w14:paraId="7F15AD07" w14:textId="77777777" w:rsidR="00275672" w:rsidRDefault="00275672" w:rsidP="00275672"/>
        </w:tc>
        <w:tc>
          <w:tcPr>
            <w:tcW w:w="719" w:type="dxa"/>
          </w:tcPr>
          <w:p w14:paraId="7D9BE43E" w14:textId="77777777" w:rsidR="00275672" w:rsidRDefault="00275672" w:rsidP="00275672"/>
        </w:tc>
        <w:tc>
          <w:tcPr>
            <w:tcW w:w="719" w:type="dxa"/>
          </w:tcPr>
          <w:p w14:paraId="609024B8" w14:textId="77777777" w:rsidR="00275672" w:rsidRDefault="00275672" w:rsidP="00275672"/>
        </w:tc>
        <w:tc>
          <w:tcPr>
            <w:tcW w:w="751" w:type="dxa"/>
          </w:tcPr>
          <w:p w14:paraId="14DD8CF9" w14:textId="77777777" w:rsidR="00275672" w:rsidRDefault="00275672" w:rsidP="00275672"/>
        </w:tc>
      </w:tr>
      <w:tr w:rsidR="00275672" w14:paraId="7B469153" w14:textId="77777777" w:rsidTr="00275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tcW w:w="6158" w:type="dxa"/>
          </w:tcPr>
          <w:p w14:paraId="526C9F58" w14:textId="6AAD4EDB" w:rsidR="00275672" w:rsidRDefault="00275672" w:rsidP="00275672">
            <w:r w:rsidRPr="00A64523">
              <w:t>Our board members prepare themselves for meetings; study and understand reports and background materials; ask probing and insightful questions at meetings; focus on problems; demand and get necessary information for major decisions</w:t>
            </w:r>
            <w:r w:rsidR="008A1052">
              <w:t>.</w:t>
            </w:r>
          </w:p>
        </w:tc>
        <w:tc>
          <w:tcPr>
            <w:tcW w:w="718" w:type="dxa"/>
          </w:tcPr>
          <w:p w14:paraId="2C29D846" w14:textId="77777777" w:rsidR="00275672" w:rsidRDefault="00275672" w:rsidP="00275672"/>
        </w:tc>
        <w:tc>
          <w:tcPr>
            <w:tcW w:w="727" w:type="dxa"/>
          </w:tcPr>
          <w:p w14:paraId="5C5ABF15" w14:textId="77777777" w:rsidR="00275672" w:rsidRDefault="00275672" w:rsidP="00275672"/>
        </w:tc>
        <w:tc>
          <w:tcPr>
            <w:tcW w:w="719" w:type="dxa"/>
          </w:tcPr>
          <w:p w14:paraId="206177AD" w14:textId="77777777" w:rsidR="00275672" w:rsidRDefault="00275672" w:rsidP="00275672"/>
        </w:tc>
        <w:tc>
          <w:tcPr>
            <w:tcW w:w="719" w:type="dxa"/>
          </w:tcPr>
          <w:p w14:paraId="5638E2AA" w14:textId="77777777" w:rsidR="00275672" w:rsidRDefault="00275672" w:rsidP="00275672"/>
        </w:tc>
        <w:tc>
          <w:tcPr>
            <w:tcW w:w="751" w:type="dxa"/>
          </w:tcPr>
          <w:p w14:paraId="5F5C8426" w14:textId="77777777" w:rsidR="00275672" w:rsidRDefault="00275672" w:rsidP="00275672"/>
        </w:tc>
      </w:tr>
      <w:tr w:rsidR="00275672" w14:paraId="3ADC809B" w14:textId="77777777" w:rsidTr="0027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6158" w:type="dxa"/>
          </w:tcPr>
          <w:p w14:paraId="5D421017" w14:textId="15B707C5" w:rsidR="00275672" w:rsidRDefault="00275672" w:rsidP="00275672">
            <w:r w:rsidRPr="00A64523">
              <w:t xml:space="preserve">Our board members are active spokespersons for our </w:t>
            </w:r>
            <w:proofErr w:type="gramStart"/>
            <w:r w:rsidRPr="00A64523">
              <w:t>organization, and</w:t>
            </w:r>
            <w:proofErr w:type="gramEnd"/>
            <w:r w:rsidRPr="00A64523">
              <w:t xml:space="preserve"> are using their influence with others who can help our organization</w:t>
            </w:r>
            <w:r w:rsidR="008A1052">
              <w:t>.</w:t>
            </w:r>
          </w:p>
        </w:tc>
        <w:tc>
          <w:tcPr>
            <w:tcW w:w="718" w:type="dxa"/>
          </w:tcPr>
          <w:p w14:paraId="4A7034C5" w14:textId="77777777" w:rsidR="00275672" w:rsidRDefault="00275672" w:rsidP="00275672"/>
        </w:tc>
        <w:tc>
          <w:tcPr>
            <w:tcW w:w="727" w:type="dxa"/>
          </w:tcPr>
          <w:p w14:paraId="4DA5516B" w14:textId="77777777" w:rsidR="00275672" w:rsidRDefault="00275672" w:rsidP="00275672"/>
        </w:tc>
        <w:tc>
          <w:tcPr>
            <w:tcW w:w="719" w:type="dxa"/>
          </w:tcPr>
          <w:p w14:paraId="5A314645" w14:textId="77777777" w:rsidR="00275672" w:rsidRDefault="00275672" w:rsidP="00275672"/>
        </w:tc>
        <w:tc>
          <w:tcPr>
            <w:tcW w:w="719" w:type="dxa"/>
          </w:tcPr>
          <w:p w14:paraId="2F619B16" w14:textId="77777777" w:rsidR="00275672" w:rsidRDefault="00275672" w:rsidP="00275672"/>
        </w:tc>
        <w:tc>
          <w:tcPr>
            <w:tcW w:w="751" w:type="dxa"/>
          </w:tcPr>
          <w:p w14:paraId="4E87628C" w14:textId="77777777" w:rsidR="00275672" w:rsidRDefault="00275672" w:rsidP="00275672"/>
        </w:tc>
      </w:tr>
      <w:tr w:rsidR="00275672" w14:paraId="4C50EFB6" w14:textId="77777777" w:rsidTr="00275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tcW w:w="6158" w:type="dxa"/>
          </w:tcPr>
          <w:p w14:paraId="383E9BCB" w14:textId="29B1CCBC" w:rsidR="00275672" w:rsidRDefault="00275672" w:rsidP="00275672">
            <w:r w:rsidRPr="00A64523">
              <w:t>Our board members make financial contributions to our organization, help with the development program, and secure financial support from other members</w:t>
            </w:r>
            <w:r w:rsidR="008A1052">
              <w:t>.</w:t>
            </w:r>
          </w:p>
        </w:tc>
        <w:tc>
          <w:tcPr>
            <w:tcW w:w="718" w:type="dxa"/>
          </w:tcPr>
          <w:p w14:paraId="54EB7A49" w14:textId="77777777" w:rsidR="00275672" w:rsidRDefault="00275672" w:rsidP="00275672"/>
        </w:tc>
        <w:tc>
          <w:tcPr>
            <w:tcW w:w="727" w:type="dxa"/>
          </w:tcPr>
          <w:p w14:paraId="68BF1D8E" w14:textId="77777777" w:rsidR="00275672" w:rsidRDefault="00275672" w:rsidP="00275672"/>
        </w:tc>
        <w:tc>
          <w:tcPr>
            <w:tcW w:w="719" w:type="dxa"/>
          </w:tcPr>
          <w:p w14:paraId="06DDC507" w14:textId="77777777" w:rsidR="00275672" w:rsidRDefault="00275672" w:rsidP="00275672"/>
        </w:tc>
        <w:tc>
          <w:tcPr>
            <w:tcW w:w="719" w:type="dxa"/>
          </w:tcPr>
          <w:p w14:paraId="04DC5B5D" w14:textId="77777777" w:rsidR="00275672" w:rsidRDefault="00275672" w:rsidP="00275672"/>
        </w:tc>
        <w:tc>
          <w:tcPr>
            <w:tcW w:w="751" w:type="dxa"/>
          </w:tcPr>
          <w:p w14:paraId="14A9ACA5" w14:textId="77777777" w:rsidR="00275672" w:rsidRDefault="00275672" w:rsidP="00275672"/>
        </w:tc>
      </w:tr>
      <w:tr w:rsidR="00275672" w14:paraId="0E4015BB" w14:textId="77777777" w:rsidTr="0027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6158" w:type="dxa"/>
          </w:tcPr>
          <w:p w14:paraId="5808F4AE" w14:textId="25081CAB" w:rsidR="00275672" w:rsidRDefault="00275672" w:rsidP="00275672">
            <w:r w:rsidRPr="00A64523">
              <w:t>Our board members serve on one or more important committees and are active in committee assignments, carrying out duties, and making useful contributions of ideas and information</w:t>
            </w:r>
            <w:r w:rsidR="008A1052">
              <w:t>.</w:t>
            </w:r>
          </w:p>
        </w:tc>
        <w:tc>
          <w:tcPr>
            <w:tcW w:w="718" w:type="dxa"/>
          </w:tcPr>
          <w:p w14:paraId="6A9F8FB3" w14:textId="77777777" w:rsidR="00275672" w:rsidRDefault="00275672" w:rsidP="00275672"/>
        </w:tc>
        <w:tc>
          <w:tcPr>
            <w:tcW w:w="727" w:type="dxa"/>
          </w:tcPr>
          <w:p w14:paraId="0658B3BA" w14:textId="77777777" w:rsidR="00275672" w:rsidRDefault="00275672" w:rsidP="00275672"/>
        </w:tc>
        <w:tc>
          <w:tcPr>
            <w:tcW w:w="719" w:type="dxa"/>
          </w:tcPr>
          <w:p w14:paraId="13F3970D" w14:textId="77777777" w:rsidR="00275672" w:rsidRDefault="00275672" w:rsidP="00275672"/>
        </w:tc>
        <w:tc>
          <w:tcPr>
            <w:tcW w:w="719" w:type="dxa"/>
          </w:tcPr>
          <w:p w14:paraId="02F69535" w14:textId="77777777" w:rsidR="00275672" w:rsidRDefault="00275672" w:rsidP="00275672"/>
        </w:tc>
        <w:tc>
          <w:tcPr>
            <w:tcW w:w="751" w:type="dxa"/>
          </w:tcPr>
          <w:p w14:paraId="48C6D0AB" w14:textId="77777777" w:rsidR="00275672" w:rsidRDefault="00275672" w:rsidP="00275672"/>
        </w:tc>
      </w:tr>
      <w:tr w:rsidR="00275672" w14:paraId="2C3EDC59" w14:textId="77777777" w:rsidTr="00275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tcW w:w="6158" w:type="dxa"/>
          </w:tcPr>
          <w:p w14:paraId="37F5EF17" w14:textId="434093D4" w:rsidR="00275672" w:rsidRPr="00A64523" w:rsidRDefault="00275672" w:rsidP="00275672">
            <w:r w:rsidRPr="00275672">
              <w:t>Our board members attend board meetings regularly and faithfully</w:t>
            </w:r>
            <w:r w:rsidR="008A1052">
              <w:t>.</w:t>
            </w:r>
          </w:p>
        </w:tc>
        <w:tc>
          <w:tcPr>
            <w:tcW w:w="718" w:type="dxa"/>
          </w:tcPr>
          <w:p w14:paraId="70E209B0" w14:textId="77777777" w:rsidR="00275672" w:rsidRDefault="00275672" w:rsidP="00275672"/>
        </w:tc>
        <w:tc>
          <w:tcPr>
            <w:tcW w:w="727" w:type="dxa"/>
          </w:tcPr>
          <w:p w14:paraId="2A9A97F4" w14:textId="77777777" w:rsidR="00275672" w:rsidRDefault="00275672" w:rsidP="00275672"/>
        </w:tc>
        <w:tc>
          <w:tcPr>
            <w:tcW w:w="719" w:type="dxa"/>
          </w:tcPr>
          <w:p w14:paraId="07C43E97" w14:textId="77777777" w:rsidR="00275672" w:rsidRDefault="00275672" w:rsidP="00275672"/>
        </w:tc>
        <w:tc>
          <w:tcPr>
            <w:tcW w:w="719" w:type="dxa"/>
          </w:tcPr>
          <w:p w14:paraId="0EA1DD42" w14:textId="77777777" w:rsidR="00275672" w:rsidRDefault="00275672" w:rsidP="00275672"/>
        </w:tc>
        <w:tc>
          <w:tcPr>
            <w:tcW w:w="751" w:type="dxa"/>
          </w:tcPr>
          <w:p w14:paraId="72B1DB81" w14:textId="77777777" w:rsidR="00275672" w:rsidRDefault="00275672" w:rsidP="00275672"/>
        </w:tc>
      </w:tr>
    </w:tbl>
    <w:p w14:paraId="1E21309F" w14:textId="4278F46B" w:rsidR="00275672" w:rsidRDefault="00275672" w:rsidP="00275672">
      <w:r w:rsidRPr="00275672">
        <w:t>My Best idea for improving the board’s effectiveness is:</w:t>
      </w:r>
    </w:p>
    <w:sectPr w:rsidR="00275672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8CDD9" w14:textId="77777777" w:rsidR="00275672" w:rsidRDefault="00275672" w:rsidP="007448FA">
      <w:pPr>
        <w:spacing w:before="0" w:after="0" w:line="240" w:lineRule="auto"/>
      </w:pPr>
      <w:r>
        <w:separator/>
      </w:r>
    </w:p>
  </w:endnote>
  <w:endnote w:type="continuationSeparator" w:id="0">
    <w:p w14:paraId="5AAFB107" w14:textId="77777777" w:rsidR="00275672" w:rsidRDefault="00275672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9C4F51F-6A76-4B61-ADB5-F8E1A62FD434}"/>
    <w:embedBold r:id="rId2" w:fontKey="{E060C855-22BE-4230-9B5B-811C7451B8EA}"/>
    <w:embedItalic r:id="rId3" w:fontKey="{ED585FAB-9336-4BB7-9222-453432FFA4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7929343-C559-42CC-9B84-C08084408DF7}"/>
    <w:embedBold r:id="rId5" w:fontKey="{8A02D43A-0F72-49DE-B1B4-1AD52D6471AF}"/>
    <w:embedItalic r:id="rId6" w:fontKey="{AD381825-2DE5-4941-A17B-8114F97256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5C924" w14:textId="77777777" w:rsidR="00E33199" w:rsidRDefault="00E331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8731E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B53FE2" w14:textId="77777777" w:rsidR="008A1052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11BE0" w14:textId="77777777" w:rsidR="00E33199" w:rsidRDefault="00E331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120FFB" w14:textId="77777777" w:rsidR="00275672" w:rsidRDefault="0027567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BC44297" w14:textId="77777777" w:rsidR="00275672" w:rsidRDefault="00275672" w:rsidP="007448FA">
      <w:pPr>
        <w:spacing w:before="0" w:after="0" w:line="240" w:lineRule="auto"/>
      </w:pPr>
      <w:r>
        <w:continuationSeparator/>
      </w:r>
    </w:p>
  </w:footnote>
  <w:footnote w:id="1">
    <w:p w14:paraId="2E9759EC" w14:textId="66CB74E0" w:rsidR="00275672" w:rsidRDefault="0027567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75672">
        <w:rPr>
          <w:rStyle w:val="SubtleEmphasis"/>
        </w:rPr>
        <w:t>Adapted from the work of Chuck Loring, Loring, Sternberg &amp; Associates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A8CA3" w14:textId="77777777" w:rsidR="00E33199" w:rsidRDefault="00E331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D2FD6" w14:textId="77777777" w:rsidR="00E33199" w:rsidRDefault="00E33199"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992DB" w14:textId="77777777" w:rsidR="00E33199" w:rsidRDefault="00E331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468167">
    <w:abstractNumId w:val="3"/>
  </w:num>
  <w:num w:numId="2" w16cid:durableId="504130887">
    <w:abstractNumId w:val="2"/>
  </w:num>
  <w:num w:numId="3" w16cid:durableId="1704399180">
    <w:abstractNumId w:val="6"/>
  </w:num>
  <w:num w:numId="4" w16cid:durableId="1549416637">
    <w:abstractNumId w:val="5"/>
  </w:num>
  <w:num w:numId="5" w16cid:durableId="1046102366">
    <w:abstractNumId w:val="5"/>
  </w:num>
  <w:num w:numId="6" w16cid:durableId="995301006">
    <w:abstractNumId w:val="4"/>
  </w:num>
  <w:num w:numId="7" w16cid:durableId="1276866381">
    <w:abstractNumId w:val="0"/>
  </w:num>
  <w:num w:numId="8" w16cid:durableId="1181512081">
    <w:abstractNumId w:val="0"/>
  </w:num>
  <w:num w:numId="9" w16cid:durableId="1358779209">
    <w:abstractNumId w:val="0"/>
  </w:num>
  <w:num w:numId="10" w16cid:durableId="643268592">
    <w:abstractNumId w:val="0"/>
  </w:num>
  <w:num w:numId="11" w16cid:durableId="1539976636">
    <w:abstractNumId w:val="0"/>
  </w:num>
  <w:num w:numId="12" w16cid:durableId="1154763399">
    <w:abstractNumId w:val="0"/>
  </w:num>
  <w:num w:numId="13" w16cid:durableId="993920110">
    <w:abstractNumId w:val="1"/>
  </w:num>
  <w:num w:numId="14" w16cid:durableId="318316304">
    <w:abstractNumId w:val="0"/>
  </w:num>
  <w:num w:numId="15" w16cid:durableId="203561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672"/>
    <w:rsid w:val="000557DE"/>
    <w:rsid w:val="00131618"/>
    <w:rsid w:val="001938EC"/>
    <w:rsid w:val="0021353C"/>
    <w:rsid w:val="00275672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A1052"/>
    <w:rsid w:val="008B0C17"/>
    <w:rsid w:val="00903176"/>
    <w:rsid w:val="00917F90"/>
    <w:rsid w:val="009B76BC"/>
    <w:rsid w:val="009C6B01"/>
    <w:rsid w:val="00A13F25"/>
    <w:rsid w:val="00A910A6"/>
    <w:rsid w:val="00B947DC"/>
    <w:rsid w:val="00CD63F8"/>
    <w:rsid w:val="00D92915"/>
    <w:rsid w:val="00DE7795"/>
    <w:rsid w:val="00E33199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43B3F7"/>
  <w15:chartTrackingRefBased/>
  <w15:docId w15:val="{BC7E5769-F989-46CF-A50C-0E5915211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27567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7567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56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56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7" ma:contentTypeDescription="Create a new document." ma:contentTypeScope="" ma:versionID="a87021449ac9457b49a25b0f1d117af7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0ab38e17a3f6529fce1bcd085d5df7a9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CE2B6E8E-2E17-4C85-B9A8-916D35AC68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474D1C-E1B0-415F-B643-B2C26FA6D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AE99B5-B81C-4059-BDCB-FB15A732E49C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8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Directors Self-Evaluation</dc:title>
  <dc:subject/>
  <dc:creator>Info@nhnonprofits.org</dc:creator>
  <cp:keywords/>
  <dc:description/>
  <cp:lastModifiedBy>Betsy Steiner</cp:lastModifiedBy>
  <cp:revision>4</cp:revision>
  <dcterms:created xsi:type="dcterms:W3CDTF">2021-11-02T11:25:00Z</dcterms:created>
  <dcterms:modified xsi:type="dcterms:W3CDTF">2024-08-18T15:42:00Z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