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4FCFD" w14:textId="1E2FF20A" w:rsidR="00B947DC" w:rsidRDefault="00F06818" w:rsidP="00F06818">
      <w:pPr>
        <w:pStyle w:val="Title"/>
      </w:pPr>
      <w:r>
        <w:t>Board Terms Worksheet</w:t>
      </w:r>
    </w:p>
    <w:p w14:paraId="30653EAD" w14:textId="74E8451F" w:rsidR="00F06818" w:rsidRDefault="00F06818" w:rsidP="00F06818">
      <w:pPr>
        <w:pStyle w:val="Heading1"/>
      </w:pPr>
      <w:r>
        <w:t>Current Board Members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596"/>
        <w:gridCol w:w="1595"/>
        <w:gridCol w:w="1594"/>
        <w:gridCol w:w="1594"/>
        <w:gridCol w:w="1597"/>
        <w:gridCol w:w="1594"/>
      </w:tblGrid>
      <w:tr w:rsidR="00F06818" w14:paraId="1AE5BAB5" w14:textId="77777777" w:rsidTr="00F068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95" w:type="dxa"/>
          </w:tcPr>
          <w:p w14:paraId="3A4E0678" w14:textId="0C4B870D" w:rsidR="00F06818" w:rsidRDefault="00F06818">
            <w:r>
              <w:t>Board Member</w:t>
            </w:r>
          </w:p>
        </w:tc>
        <w:tc>
          <w:tcPr>
            <w:tcW w:w="1595" w:type="dxa"/>
          </w:tcPr>
          <w:p w14:paraId="5E5B0F7F" w14:textId="74E66A9E" w:rsidR="00F06818" w:rsidRDefault="00F06818">
            <w:r>
              <w:t>Elected</w:t>
            </w:r>
            <w:r>
              <w:br/>
              <w:t>(month/year)</w:t>
            </w:r>
          </w:p>
        </w:tc>
        <w:tc>
          <w:tcPr>
            <w:tcW w:w="1595" w:type="dxa"/>
          </w:tcPr>
          <w:p w14:paraId="42341679" w14:textId="77777777" w:rsidR="00F06818" w:rsidRDefault="00F06818" w:rsidP="00F06818">
            <w:r>
              <w:t>Term Expires</w:t>
            </w:r>
            <w:r>
              <w:br/>
              <w:t xml:space="preserve">(#-yr </w:t>
            </w:r>
            <w:proofErr w:type="gramStart"/>
            <w:r>
              <w:t>terms;</w:t>
            </w:r>
            <w:proofErr w:type="gramEnd"/>
            <w:r>
              <w:t xml:space="preserve"> </w:t>
            </w:r>
          </w:p>
          <w:p w14:paraId="666E562C" w14:textId="634EE929" w:rsidR="00F06818" w:rsidRDefault="00F06818" w:rsidP="00F06818">
            <w:r>
              <w:t>max # terms)</w:t>
            </w:r>
          </w:p>
        </w:tc>
        <w:tc>
          <w:tcPr>
            <w:tcW w:w="1595" w:type="dxa"/>
          </w:tcPr>
          <w:p w14:paraId="31ECCA6D" w14:textId="08B84F9E" w:rsidR="00F06818" w:rsidRDefault="00F06818">
            <w:r>
              <w:t>Term Serving</w:t>
            </w:r>
            <w:r>
              <w:br/>
            </w:r>
            <w:r w:rsidRPr="00F06818">
              <w:t>(</w:t>
            </w:r>
            <w:proofErr w:type="gramStart"/>
            <w:r w:rsidRPr="00F06818">
              <w:t>i.e.</w:t>
            </w:r>
            <w:proofErr w:type="gramEnd"/>
            <w:r w:rsidRPr="00F06818">
              <w:t xml:space="preserve"> 1st, 2nd)</w:t>
            </w:r>
          </w:p>
        </w:tc>
        <w:tc>
          <w:tcPr>
            <w:tcW w:w="1595" w:type="dxa"/>
          </w:tcPr>
          <w:p w14:paraId="641E7569" w14:textId="1DDE0F03" w:rsidR="00F06818" w:rsidRDefault="00F06818">
            <w:r w:rsidRPr="00F06818">
              <w:t>Officer/Other</w:t>
            </w:r>
          </w:p>
        </w:tc>
        <w:tc>
          <w:tcPr>
            <w:tcW w:w="1595" w:type="dxa"/>
          </w:tcPr>
          <w:p w14:paraId="138E6FE7" w14:textId="77777777" w:rsidR="00F06818" w:rsidRDefault="00F06818" w:rsidP="00F06818">
            <w:r>
              <w:t>Officer Term Expires</w:t>
            </w:r>
          </w:p>
          <w:p w14:paraId="7F8B37B9" w14:textId="5A67ADE9" w:rsidR="00F06818" w:rsidRDefault="00F06818" w:rsidP="00F06818">
            <w:r>
              <w:t xml:space="preserve"> (#-yr terms)</w:t>
            </w:r>
          </w:p>
        </w:tc>
      </w:tr>
      <w:tr w:rsidR="00F06818" w14:paraId="7CFC613B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7A386706" w14:textId="77777777" w:rsidR="00F06818" w:rsidRDefault="00F06818"/>
        </w:tc>
        <w:tc>
          <w:tcPr>
            <w:tcW w:w="1595" w:type="dxa"/>
          </w:tcPr>
          <w:p w14:paraId="60D55700" w14:textId="77777777" w:rsidR="00F06818" w:rsidRDefault="00F06818"/>
        </w:tc>
        <w:tc>
          <w:tcPr>
            <w:tcW w:w="1595" w:type="dxa"/>
          </w:tcPr>
          <w:p w14:paraId="737784B9" w14:textId="77777777" w:rsidR="00F06818" w:rsidRDefault="00F06818"/>
        </w:tc>
        <w:tc>
          <w:tcPr>
            <w:tcW w:w="1595" w:type="dxa"/>
          </w:tcPr>
          <w:p w14:paraId="4B2B925C" w14:textId="77777777" w:rsidR="00F06818" w:rsidRDefault="00F06818"/>
        </w:tc>
        <w:tc>
          <w:tcPr>
            <w:tcW w:w="1595" w:type="dxa"/>
          </w:tcPr>
          <w:p w14:paraId="619AB5A7" w14:textId="77777777" w:rsidR="00F06818" w:rsidRDefault="00F06818"/>
        </w:tc>
        <w:tc>
          <w:tcPr>
            <w:tcW w:w="1595" w:type="dxa"/>
          </w:tcPr>
          <w:p w14:paraId="0737A688" w14:textId="77777777" w:rsidR="00F06818" w:rsidRDefault="00F06818"/>
        </w:tc>
      </w:tr>
      <w:tr w:rsidR="00F06818" w14:paraId="33700302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792B0C9E" w14:textId="77777777" w:rsidR="00F06818" w:rsidRDefault="00F06818"/>
        </w:tc>
        <w:tc>
          <w:tcPr>
            <w:tcW w:w="1595" w:type="dxa"/>
          </w:tcPr>
          <w:p w14:paraId="038FF0BB" w14:textId="77777777" w:rsidR="00F06818" w:rsidRDefault="00F06818"/>
        </w:tc>
        <w:tc>
          <w:tcPr>
            <w:tcW w:w="1595" w:type="dxa"/>
          </w:tcPr>
          <w:p w14:paraId="4412D5A1" w14:textId="77777777" w:rsidR="00F06818" w:rsidRDefault="00F06818"/>
        </w:tc>
        <w:tc>
          <w:tcPr>
            <w:tcW w:w="1595" w:type="dxa"/>
          </w:tcPr>
          <w:p w14:paraId="219A54F6" w14:textId="77777777" w:rsidR="00F06818" w:rsidRDefault="00F06818"/>
        </w:tc>
        <w:tc>
          <w:tcPr>
            <w:tcW w:w="1595" w:type="dxa"/>
          </w:tcPr>
          <w:p w14:paraId="38BA222E" w14:textId="77777777" w:rsidR="00F06818" w:rsidRDefault="00F06818"/>
        </w:tc>
        <w:tc>
          <w:tcPr>
            <w:tcW w:w="1595" w:type="dxa"/>
          </w:tcPr>
          <w:p w14:paraId="57BE1D1F" w14:textId="77777777" w:rsidR="00F06818" w:rsidRDefault="00F06818"/>
        </w:tc>
      </w:tr>
      <w:tr w:rsidR="00F06818" w14:paraId="721AA601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6B3027E9" w14:textId="77777777" w:rsidR="00F06818" w:rsidRDefault="00F06818"/>
        </w:tc>
        <w:tc>
          <w:tcPr>
            <w:tcW w:w="1595" w:type="dxa"/>
          </w:tcPr>
          <w:p w14:paraId="3177FAB9" w14:textId="77777777" w:rsidR="00F06818" w:rsidRDefault="00F06818"/>
        </w:tc>
        <w:tc>
          <w:tcPr>
            <w:tcW w:w="1595" w:type="dxa"/>
          </w:tcPr>
          <w:p w14:paraId="62DA6665" w14:textId="77777777" w:rsidR="00F06818" w:rsidRDefault="00F06818"/>
        </w:tc>
        <w:tc>
          <w:tcPr>
            <w:tcW w:w="1595" w:type="dxa"/>
          </w:tcPr>
          <w:p w14:paraId="6F970CB3" w14:textId="77777777" w:rsidR="00F06818" w:rsidRDefault="00F06818"/>
        </w:tc>
        <w:tc>
          <w:tcPr>
            <w:tcW w:w="1595" w:type="dxa"/>
          </w:tcPr>
          <w:p w14:paraId="10CF3155" w14:textId="77777777" w:rsidR="00F06818" w:rsidRDefault="00F06818"/>
        </w:tc>
        <w:tc>
          <w:tcPr>
            <w:tcW w:w="1595" w:type="dxa"/>
          </w:tcPr>
          <w:p w14:paraId="77A4388E" w14:textId="77777777" w:rsidR="00F06818" w:rsidRDefault="00F06818"/>
        </w:tc>
      </w:tr>
      <w:tr w:rsidR="00F06818" w14:paraId="35F27D42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035F6F79" w14:textId="77777777" w:rsidR="00F06818" w:rsidRDefault="00F06818"/>
        </w:tc>
        <w:tc>
          <w:tcPr>
            <w:tcW w:w="1595" w:type="dxa"/>
          </w:tcPr>
          <w:p w14:paraId="7F443937" w14:textId="77777777" w:rsidR="00F06818" w:rsidRDefault="00F06818"/>
        </w:tc>
        <w:tc>
          <w:tcPr>
            <w:tcW w:w="1595" w:type="dxa"/>
          </w:tcPr>
          <w:p w14:paraId="7753DF06" w14:textId="77777777" w:rsidR="00F06818" w:rsidRDefault="00F06818"/>
        </w:tc>
        <w:tc>
          <w:tcPr>
            <w:tcW w:w="1595" w:type="dxa"/>
          </w:tcPr>
          <w:p w14:paraId="679FE6AF" w14:textId="77777777" w:rsidR="00F06818" w:rsidRDefault="00F06818"/>
        </w:tc>
        <w:tc>
          <w:tcPr>
            <w:tcW w:w="1595" w:type="dxa"/>
          </w:tcPr>
          <w:p w14:paraId="7C61AB00" w14:textId="77777777" w:rsidR="00F06818" w:rsidRDefault="00F06818"/>
        </w:tc>
        <w:tc>
          <w:tcPr>
            <w:tcW w:w="1595" w:type="dxa"/>
          </w:tcPr>
          <w:p w14:paraId="49EA20A0" w14:textId="77777777" w:rsidR="00F06818" w:rsidRDefault="00F06818"/>
        </w:tc>
      </w:tr>
      <w:tr w:rsidR="00F06818" w14:paraId="7EB4AC34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32BC0C5E" w14:textId="77777777" w:rsidR="00F06818" w:rsidRDefault="00F06818"/>
        </w:tc>
        <w:tc>
          <w:tcPr>
            <w:tcW w:w="1595" w:type="dxa"/>
          </w:tcPr>
          <w:p w14:paraId="73333F3F" w14:textId="77777777" w:rsidR="00F06818" w:rsidRDefault="00F06818"/>
        </w:tc>
        <w:tc>
          <w:tcPr>
            <w:tcW w:w="1595" w:type="dxa"/>
          </w:tcPr>
          <w:p w14:paraId="100E5092" w14:textId="77777777" w:rsidR="00F06818" w:rsidRDefault="00F06818"/>
        </w:tc>
        <w:tc>
          <w:tcPr>
            <w:tcW w:w="1595" w:type="dxa"/>
          </w:tcPr>
          <w:p w14:paraId="1035AE1C" w14:textId="77777777" w:rsidR="00F06818" w:rsidRDefault="00F06818"/>
        </w:tc>
        <w:tc>
          <w:tcPr>
            <w:tcW w:w="1595" w:type="dxa"/>
          </w:tcPr>
          <w:p w14:paraId="76651D11" w14:textId="77777777" w:rsidR="00F06818" w:rsidRDefault="00F06818"/>
        </w:tc>
        <w:tc>
          <w:tcPr>
            <w:tcW w:w="1595" w:type="dxa"/>
          </w:tcPr>
          <w:p w14:paraId="20191E86" w14:textId="77777777" w:rsidR="00F06818" w:rsidRDefault="00F06818"/>
        </w:tc>
      </w:tr>
      <w:tr w:rsidR="00F06818" w14:paraId="638A160E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743F4990" w14:textId="77777777" w:rsidR="00F06818" w:rsidRDefault="00F06818"/>
        </w:tc>
        <w:tc>
          <w:tcPr>
            <w:tcW w:w="1595" w:type="dxa"/>
          </w:tcPr>
          <w:p w14:paraId="3AF61120" w14:textId="77777777" w:rsidR="00F06818" w:rsidRDefault="00F06818"/>
        </w:tc>
        <w:tc>
          <w:tcPr>
            <w:tcW w:w="1595" w:type="dxa"/>
          </w:tcPr>
          <w:p w14:paraId="0CFBBD30" w14:textId="77777777" w:rsidR="00F06818" w:rsidRDefault="00F06818"/>
        </w:tc>
        <w:tc>
          <w:tcPr>
            <w:tcW w:w="1595" w:type="dxa"/>
          </w:tcPr>
          <w:p w14:paraId="309595A2" w14:textId="77777777" w:rsidR="00F06818" w:rsidRDefault="00F06818"/>
        </w:tc>
        <w:tc>
          <w:tcPr>
            <w:tcW w:w="1595" w:type="dxa"/>
          </w:tcPr>
          <w:p w14:paraId="759A2E5B" w14:textId="77777777" w:rsidR="00F06818" w:rsidRDefault="00F06818"/>
        </w:tc>
        <w:tc>
          <w:tcPr>
            <w:tcW w:w="1595" w:type="dxa"/>
          </w:tcPr>
          <w:p w14:paraId="36F15657" w14:textId="77777777" w:rsidR="00F06818" w:rsidRDefault="00F06818"/>
        </w:tc>
      </w:tr>
      <w:tr w:rsidR="00F06818" w14:paraId="0E486D73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437CF7BE" w14:textId="77777777" w:rsidR="00F06818" w:rsidRDefault="00F06818"/>
        </w:tc>
        <w:tc>
          <w:tcPr>
            <w:tcW w:w="1595" w:type="dxa"/>
          </w:tcPr>
          <w:p w14:paraId="2C391A01" w14:textId="77777777" w:rsidR="00F06818" w:rsidRDefault="00F06818"/>
        </w:tc>
        <w:tc>
          <w:tcPr>
            <w:tcW w:w="1595" w:type="dxa"/>
          </w:tcPr>
          <w:p w14:paraId="25A75402" w14:textId="77777777" w:rsidR="00F06818" w:rsidRDefault="00F06818"/>
        </w:tc>
        <w:tc>
          <w:tcPr>
            <w:tcW w:w="1595" w:type="dxa"/>
          </w:tcPr>
          <w:p w14:paraId="1F4E9AAF" w14:textId="77777777" w:rsidR="00F06818" w:rsidRDefault="00F06818"/>
        </w:tc>
        <w:tc>
          <w:tcPr>
            <w:tcW w:w="1595" w:type="dxa"/>
          </w:tcPr>
          <w:p w14:paraId="2590E9C4" w14:textId="77777777" w:rsidR="00F06818" w:rsidRDefault="00F06818"/>
        </w:tc>
        <w:tc>
          <w:tcPr>
            <w:tcW w:w="1595" w:type="dxa"/>
          </w:tcPr>
          <w:p w14:paraId="4364D4E7" w14:textId="77777777" w:rsidR="00F06818" w:rsidRDefault="00F06818"/>
        </w:tc>
      </w:tr>
      <w:tr w:rsidR="00F06818" w14:paraId="35B5AA95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594A71D3" w14:textId="77777777" w:rsidR="00F06818" w:rsidRDefault="00F06818"/>
        </w:tc>
        <w:tc>
          <w:tcPr>
            <w:tcW w:w="1595" w:type="dxa"/>
          </w:tcPr>
          <w:p w14:paraId="17FD93E1" w14:textId="77777777" w:rsidR="00F06818" w:rsidRDefault="00F06818"/>
        </w:tc>
        <w:tc>
          <w:tcPr>
            <w:tcW w:w="1595" w:type="dxa"/>
          </w:tcPr>
          <w:p w14:paraId="761EEB9D" w14:textId="77777777" w:rsidR="00F06818" w:rsidRDefault="00F06818"/>
        </w:tc>
        <w:tc>
          <w:tcPr>
            <w:tcW w:w="1595" w:type="dxa"/>
          </w:tcPr>
          <w:p w14:paraId="1B41CDD0" w14:textId="77777777" w:rsidR="00F06818" w:rsidRDefault="00F06818"/>
        </w:tc>
        <w:tc>
          <w:tcPr>
            <w:tcW w:w="1595" w:type="dxa"/>
          </w:tcPr>
          <w:p w14:paraId="46816E11" w14:textId="77777777" w:rsidR="00F06818" w:rsidRDefault="00F06818"/>
        </w:tc>
        <w:tc>
          <w:tcPr>
            <w:tcW w:w="1595" w:type="dxa"/>
          </w:tcPr>
          <w:p w14:paraId="6E686348" w14:textId="77777777" w:rsidR="00F06818" w:rsidRDefault="00F06818"/>
        </w:tc>
      </w:tr>
      <w:tr w:rsidR="00F06818" w14:paraId="4814C6D5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1AFBD57D" w14:textId="77777777" w:rsidR="00F06818" w:rsidRDefault="00F06818"/>
        </w:tc>
        <w:tc>
          <w:tcPr>
            <w:tcW w:w="1595" w:type="dxa"/>
          </w:tcPr>
          <w:p w14:paraId="4A39C9BE" w14:textId="77777777" w:rsidR="00F06818" w:rsidRDefault="00F06818"/>
        </w:tc>
        <w:tc>
          <w:tcPr>
            <w:tcW w:w="1595" w:type="dxa"/>
          </w:tcPr>
          <w:p w14:paraId="25FD53BE" w14:textId="77777777" w:rsidR="00F06818" w:rsidRDefault="00F06818"/>
        </w:tc>
        <w:tc>
          <w:tcPr>
            <w:tcW w:w="1595" w:type="dxa"/>
          </w:tcPr>
          <w:p w14:paraId="02827213" w14:textId="77777777" w:rsidR="00F06818" w:rsidRDefault="00F06818"/>
        </w:tc>
        <w:tc>
          <w:tcPr>
            <w:tcW w:w="1595" w:type="dxa"/>
          </w:tcPr>
          <w:p w14:paraId="615EF268" w14:textId="77777777" w:rsidR="00F06818" w:rsidRDefault="00F06818"/>
        </w:tc>
        <w:tc>
          <w:tcPr>
            <w:tcW w:w="1595" w:type="dxa"/>
          </w:tcPr>
          <w:p w14:paraId="12865FC5" w14:textId="77777777" w:rsidR="00F06818" w:rsidRDefault="00F06818"/>
        </w:tc>
      </w:tr>
      <w:tr w:rsidR="00F06818" w14:paraId="3E0A5891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2AFC443D" w14:textId="77777777" w:rsidR="00F06818" w:rsidRDefault="00F06818"/>
        </w:tc>
        <w:tc>
          <w:tcPr>
            <w:tcW w:w="1595" w:type="dxa"/>
          </w:tcPr>
          <w:p w14:paraId="2AD2923B" w14:textId="77777777" w:rsidR="00F06818" w:rsidRDefault="00F06818"/>
        </w:tc>
        <w:tc>
          <w:tcPr>
            <w:tcW w:w="1595" w:type="dxa"/>
          </w:tcPr>
          <w:p w14:paraId="6B40B281" w14:textId="77777777" w:rsidR="00F06818" w:rsidRDefault="00F06818"/>
        </w:tc>
        <w:tc>
          <w:tcPr>
            <w:tcW w:w="1595" w:type="dxa"/>
          </w:tcPr>
          <w:p w14:paraId="2C0CED3C" w14:textId="77777777" w:rsidR="00F06818" w:rsidRDefault="00F06818"/>
        </w:tc>
        <w:tc>
          <w:tcPr>
            <w:tcW w:w="1595" w:type="dxa"/>
          </w:tcPr>
          <w:p w14:paraId="06F5DFB5" w14:textId="77777777" w:rsidR="00F06818" w:rsidRDefault="00F06818"/>
        </w:tc>
        <w:tc>
          <w:tcPr>
            <w:tcW w:w="1595" w:type="dxa"/>
          </w:tcPr>
          <w:p w14:paraId="2193CC1E" w14:textId="77777777" w:rsidR="00F06818" w:rsidRDefault="00F06818"/>
        </w:tc>
      </w:tr>
      <w:tr w:rsidR="00F06818" w14:paraId="010B63BD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7D9562A8" w14:textId="77777777" w:rsidR="00F06818" w:rsidRDefault="00F06818"/>
        </w:tc>
        <w:tc>
          <w:tcPr>
            <w:tcW w:w="1595" w:type="dxa"/>
          </w:tcPr>
          <w:p w14:paraId="66F6BD44" w14:textId="77777777" w:rsidR="00F06818" w:rsidRDefault="00F06818"/>
        </w:tc>
        <w:tc>
          <w:tcPr>
            <w:tcW w:w="1595" w:type="dxa"/>
          </w:tcPr>
          <w:p w14:paraId="22C7CBD2" w14:textId="77777777" w:rsidR="00F06818" w:rsidRDefault="00F06818"/>
        </w:tc>
        <w:tc>
          <w:tcPr>
            <w:tcW w:w="1595" w:type="dxa"/>
          </w:tcPr>
          <w:p w14:paraId="65E30344" w14:textId="77777777" w:rsidR="00F06818" w:rsidRDefault="00F06818"/>
        </w:tc>
        <w:tc>
          <w:tcPr>
            <w:tcW w:w="1595" w:type="dxa"/>
          </w:tcPr>
          <w:p w14:paraId="51012896" w14:textId="77777777" w:rsidR="00F06818" w:rsidRDefault="00F06818"/>
        </w:tc>
        <w:tc>
          <w:tcPr>
            <w:tcW w:w="1595" w:type="dxa"/>
          </w:tcPr>
          <w:p w14:paraId="347ED703" w14:textId="77777777" w:rsidR="00F06818" w:rsidRDefault="00F06818"/>
        </w:tc>
      </w:tr>
      <w:tr w:rsidR="00F06818" w14:paraId="12E031AD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595" w:type="dxa"/>
          </w:tcPr>
          <w:p w14:paraId="4F18AA52" w14:textId="77777777" w:rsidR="00F06818" w:rsidRDefault="00F06818"/>
        </w:tc>
        <w:tc>
          <w:tcPr>
            <w:tcW w:w="1595" w:type="dxa"/>
          </w:tcPr>
          <w:p w14:paraId="004AF2D2" w14:textId="77777777" w:rsidR="00F06818" w:rsidRDefault="00F06818"/>
        </w:tc>
        <w:tc>
          <w:tcPr>
            <w:tcW w:w="1595" w:type="dxa"/>
          </w:tcPr>
          <w:p w14:paraId="56520C66" w14:textId="77777777" w:rsidR="00F06818" w:rsidRDefault="00F06818"/>
        </w:tc>
        <w:tc>
          <w:tcPr>
            <w:tcW w:w="1595" w:type="dxa"/>
          </w:tcPr>
          <w:p w14:paraId="24B2820B" w14:textId="77777777" w:rsidR="00F06818" w:rsidRDefault="00F06818"/>
        </w:tc>
        <w:tc>
          <w:tcPr>
            <w:tcW w:w="1595" w:type="dxa"/>
          </w:tcPr>
          <w:p w14:paraId="6F33B1D1" w14:textId="77777777" w:rsidR="00F06818" w:rsidRDefault="00F06818"/>
        </w:tc>
        <w:tc>
          <w:tcPr>
            <w:tcW w:w="1595" w:type="dxa"/>
          </w:tcPr>
          <w:p w14:paraId="2D398641" w14:textId="77777777" w:rsidR="00F06818" w:rsidRDefault="00F06818"/>
        </w:tc>
      </w:tr>
    </w:tbl>
    <w:p w14:paraId="7E7348D4" w14:textId="6447BFE4" w:rsidR="00F06818" w:rsidRDefault="00F06818" w:rsidP="00F06818">
      <w:pPr>
        <w:pStyle w:val="Heading1"/>
      </w:pPr>
      <w:r>
        <w:t>Former Board Members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F06818" w14:paraId="7D3F77F9" w14:textId="77777777" w:rsidTr="00F068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14" w:type="dxa"/>
          </w:tcPr>
          <w:p w14:paraId="275786B2" w14:textId="14B08826" w:rsidR="00F06818" w:rsidRDefault="00F06818">
            <w:r>
              <w:t>Former Board Member</w:t>
            </w:r>
          </w:p>
        </w:tc>
        <w:tc>
          <w:tcPr>
            <w:tcW w:w="1914" w:type="dxa"/>
          </w:tcPr>
          <w:p w14:paraId="63D72883" w14:textId="60E31E45" w:rsidR="00F06818" w:rsidRDefault="00F06818">
            <w:r>
              <w:t>Elected</w:t>
            </w:r>
            <w:r>
              <w:br/>
              <w:t>(month/year)</w:t>
            </w:r>
          </w:p>
        </w:tc>
        <w:tc>
          <w:tcPr>
            <w:tcW w:w="1914" w:type="dxa"/>
          </w:tcPr>
          <w:p w14:paraId="503A1F3A" w14:textId="0F2D2B07" w:rsidR="00F06818" w:rsidRDefault="00F06818">
            <w:r>
              <w:t>Term Expired</w:t>
            </w:r>
            <w:r>
              <w:br/>
              <w:t>(month/year)</w:t>
            </w:r>
          </w:p>
        </w:tc>
        <w:tc>
          <w:tcPr>
            <w:tcW w:w="1914" w:type="dxa"/>
          </w:tcPr>
          <w:p w14:paraId="60CCD4A7" w14:textId="14CEBFEA" w:rsidR="00F06818" w:rsidRDefault="00F06818">
            <w:r>
              <w:t>Resigned Date</w:t>
            </w:r>
          </w:p>
        </w:tc>
        <w:tc>
          <w:tcPr>
            <w:tcW w:w="1914" w:type="dxa"/>
          </w:tcPr>
          <w:p w14:paraId="2D06E9AE" w14:textId="5AEB9790" w:rsidR="00F06818" w:rsidRDefault="00F06818">
            <w:r>
              <w:t>Notes</w:t>
            </w:r>
          </w:p>
        </w:tc>
      </w:tr>
      <w:tr w:rsidR="00F06818" w14:paraId="64100827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914" w:type="dxa"/>
          </w:tcPr>
          <w:p w14:paraId="06EA7B67" w14:textId="77777777" w:rsidR="00F06818" w:rsidRDefault="00F06818"/>
        </w:tc>
        <w:tc>
          <w:tcPr>
            <w:tcW w:w="1914" w:type="dxa"/>
          </w:tcPr>
          <w:p w14:paraId="6C8CE047" w14:textId="77777777" w:rsidR="00F06818" w:rsidRDefault="00F06818"/>
        </w:tc>
        <w:tc>
          <w:tcPr>
            <w:tcW w:w="1914" w:type="dxa"/>
          </w:tcPr>
          <w:p w14:paraId="7384F708" w14:textId="77777777" w:rsidR="00F06818" w:rsidRDefault="00F06818"/>
        </w:tc>
        <w:tc>
          <w:tcPr>
            <w:tcW w:w="1914" w:type="dxa"/>
          </w:tcPr>
          <w:p w14:paraId="4F05D5D5" w14:textId="77777777" w:rsidR="00F06818" w:rsidRDefault="00F06818"/>
        </w:tc>
        <w:tc>
          <w:tcPr>
            <w:tcW w:w="1914" w:type="dxa"/>
          </w:tcPr>
          <w:p w14:paraId="2DE923D2" w14:textId="77777777" w:rsidR="00F06818" w:rsidRDefault="00F06818"/>
        </w:tc>
      </w:tr>
      <w:tr w:rsidR="00F06818" w14:paraId="42E5FA76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914" w:type="dxa"/>
          </w:tcPr>
          <w:p w14:paraId="5615AA57" w14:textId="77777777" w:rsidR="00F06818" w:rsidRDefault="00F06818"/>
        </w:tc>
        <w:tc>
          <w:tcPr>
            <w:tcW w:w="1914" w:type="dxa"/>
          </w:tcPr>
          <w:p w14:paraId="1834B435" w14:textId="77777777" w:rsidR="00F06818" w:rsidRDefault="00F06818"/>
        </w:tc>
        <w:tc>
          <w:tcPr>
            <w:tcW w:w="1914" w:type="dxa"/>
          </w:tcPr>
          <w:p w14:paraId="38F21E9C" w14:textId="77777777" w:rsidR="00F06818" w:rsidRDefault="00F06818"/>
        </w:tc>
        <w:tc>
          <w:tcPr>
            <w:tcW w:w="1914" w:type="dxa"/>
          </w:tcPr>
          <w:p w14:paraId="3B8D19D8" w14:textId="77777777" w:rsidR="00F06818" w:rsidRDefault="00F06818"/>
        </w:tc>
        <w:tc>
          <w:tcPr>
            <w:tcW w:w="1914" w:type="dxa"/>
          </w:tcPr>
          <w:p w14:paraId="2F253EC6" w14:textId="77777777" w:rsidR="00F06818" w:rsidRDefault="00F06818"/>
        </w:tc>
      </w:tr>
      <w:tr w:rsidR="00F06818" w14:paraId="2779DACE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914" w:type="dxa"/>
          </w:tcPr>
          <w:p w14:paraId="0BC6541E" w14:textId="77777777" w:rsidR="00F06818" w:rsidRDefault="00F06818"/>
        </w:tc>
        <w:tc>
          <w:tcPr>
            <w:tcW w:w="1914" w:type="dxa"/>
          </w:tcPr>
          <w:p w14:paraId="5295AECE" w14:textId="77777777" w:rsidR="00F06818" w:rsidRDefault="00F06818"/>
        </w:tc>
        <w:tc>
          <w:tcPr>
            <w:tcW w:w="1914" w:type="dxa"/>
          </w:tcPr>
          <w:p w14:paraId="535FFF9C" w14:textId="77777777" w:rsidR="00F06818" w:rsidRDefault="00F06818"/>
        </w:tc>
        <w:tc>
          <w:tcPr>
            <w:tcW w:w="1914" w:type="dxa"/>
          </w:tcPr>
          <w:p w14:paraId="24DDD74B" w14:textId="77777777" w:rsidR="00F06818" w:rsidRDefault="00F06818"/>
        </w:tc>
        <w:tc>
          <w:tcPr>
            <w:tcW w:w="1914" w:type="dxa"/>
          </w:tcPr>
          <w:p w14:paraId="6D9926FE" w14:textId="77777777" w:rsidR="00F06818" w:rsidRDefault="00F06818"/>
        </w:tc>
      </w:tr>
      <w:tr w:rsidR="00F06818" w14:paraId="5AB2A067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914" w:type="dxa"/>
          </w:tcPr>
          <w:p w14:paraId="08CBE67C" w14:textId="77777777" w:rsidR="00F06818" w:rsidRDefault="00F06818"/>
        </w:tc>
        <w:tc>
          <w:tcPr>
            <w:tcW w:w="1914" w:type="dxa"/>
          </w:tcPr>
          <w:p w14:paraId="1155C7C4" w14:textId="77777777" w:rsidR="00F06818" w:rsidRDefault="00F06818"/>
        </w:tc>
        <w:tc>
          <w:tcPr>
            <w:tcW w:w="1914" w:type="dxa"/>
          </w:tcPr>
          <w:p w14:paraId="22DD5DD5" w14:textId="77777777" w:rsidR="00F06818" w:rsidRDefault="00F06818"/>
        </w:tc>
        <w:tc>
          <w:tcPr>
            <w:tcW w:w="1914" w:type="dxa"/>
          </w:tcPr>
          <w:p w14:paraId="21656DA0" w14:textId="77777777" w:rsidR="00F06818" w:rsidRDefault="00F06818"/>
        </w:tc>
        <w:tc>
          <w:tcPr>
            <w:tcW w:w="1914" w:type="dxa"/>
          </w:tcPr>
          <w:p w14:paraId="4B2B6446" w14:textId="77777777" w:rsidR="00F06818" w:rsidRDefault="00F06818"/>
        </w:tc>
      </w:tr>
      <w:tr w:rsidR="00F06818" w14:paraId="7285FB96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914" w:type="dxa"/>
          </w:tcPr>
          <w:p w14:paraId="11C07A7E" w14:textId="77777777" w:rsidR="00F06818" w:rsidRDefault="00F06818"/>
        </w:tc>
        <w:tc>
          <w:tcPr>
            <w:tcW w:w="1914" w:type="dxa"/>
          </w:tcPr>
          <w:p w14:paraId="2027FCE8" w14:textId="77777777" w:rsidR="00F06818" w:rsidRDefault="00F06818"/>
        </w:tc>
        <w:tc>
          <w:tcPr>
            <w:tcW w:w="1914" w:type="dxa"/>
          </w:tcPr>
          <w:p w14:paraId="391E0E8C" w14:textId="77777777" w:rsidR="00F06818" w:rsidRDefault="00F06818"/>
        </w:tc>
        <w:tc>
          <w:tcPr>
            <w:tcW w:w="1914" w:type="dxa"/>
          </w:tcPr>
          <w:p w14:paraId="5120E886" w14:textId="77777777" w:rsidR="00F06818" w:rsidRDefault="00F06818"/>
        </w:tc>
        <w:tc>
          <w:tcPr>
            <w:tcW w:w="1914" w:type="dxa"/>
          </w:tcPr>
          <w:p w14:paraId="76854A72" w14:textId="77777777" w:rsidR="00F06818" w:rsidRDefault="00F06818"/>
        </w:tc>
      </w:tr>
      <w:tr w:rsidR="00F06818" w14:paraId="029ACAC7" w14:textId="77777777" w:rsidTr="00F068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1914" w:type="dxa"/>
          </w:tcPr>
          <w:p w14:paraId="72FC26BD" w14:textId="77777777" w:rsidR="00F06818" w:rsidRDefault="00F06818"/>
        </w:tc>
        <w:tc>
          <w:tcPr>
            <w:tcW w:w="1914" w:type="dxa"/>
          </w:tcPr>
          <w:p w14:paraId="4E670896" w14:textId="77777777" w:rsidR="00F06818" w:rsidRDefault="00F06818"/>
        </w:tc>
        <w:tc>
          <w:tcPr>
            <w:tcW w:w="1914" w:type="dxa"/>
          </w:tcPr>
          <w:p w14:paraId="61C139EF" w14:textId="77777777" w:rsidR="00F06818" w:rsidRDefault="00F06818"/>
        </w:tc>
        <w:tc>
          <w:tcPr>
            <w:tcW w:w="1914" w:type="dxa"/>
          </w:tcPr>
          <w:p w14:paraId="4CD85EB0" w14:textId="77777777" w:rsidR="00F06818" w:rsidRDefault="00F06818"/>
        </w:tc>
        <w:tc>
          <w:tcPr>
            <w:tcW w:w="1914" w:type="dxa"/>
          </w:tcPr>
          <w:p w14:paraId="23B5701D" w14:textId="77777777" w:rsidR="00F06818" w:rsidRDefault="00F06818"/>
        </w:tc>
      </w:tr>
      <w:tr w:rsidR="00F06818" w14:paraId="3AD8F2B9" w14:textId="77777777" w:rsidTr="00F0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1914" w:type="dxa"/>
          </w:tcPr>
          <w:p w14:paraId="68F8EF7B" w14:textId="77777777" w:rsidR="00F06818" w:rsidRDefault="00F06818"/>
        </w:tc>
        <w:tc>
          <w:tcPr>
            <w:tcW w:w="1914" w:type="dxa"/>
          </w:tcPr>
          <w:p w14:paraId="310825CA" w14:textId="77777777" w:rsidR="00F06818" w:rsidRDefault="00F06818"/>
        </w:tc>
        <w:tc>
          <w:tcPr>
            <w:tcW w:w="1914" w:type="dxa"/>
          </w:tcPr>
          <w:p w14:paraId="209E83A3" w14:textId="77777777" w:rsidR="00F06818" w:rsidRDefault="00F06818"/>
        </w:tc>
        <w:tc>
          <w:tcPr>
            <w:tcW w:w="1914" w:type="dxa"/>
          </w:tcPr>
          <w:p w14:paraId="7C2CC21A" w14:textId="77777777" w:rsidR="00F06818" w:rsidRDefault="00F06818"/>
        </w:tc>
        <w:tc>
          <w:tcPr>
            <w:tcW w:w="1914" w:type="dxa"/>
          </w:tcPr>
          <w:p w14:paraId="5C1F60FF" w14:textId="77777777" w:rsidR="00F06818" w:rsidRDefault="00F06818"/>
        </w:tc>
      </w:tr>
    </w:tbl>
    <w:p w14:paraId="2F997F1F" w14:textId="77777777" w:rsidR="00F06818" w:rsidRDefault="00F06818"/>
    <w:sectPr w:rsidR="00F06818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09FA5" w14:textId="77777777" w:rsidR="00F06818" w:rsidRDefault="00F06818" w:rsidP="007448FA">
      <w:pPr>
        <w:spacing w:before="0" w:after="0" w:line="240" w:lineRule="auto"/>
      </w:pPr>
      <w:r>
        <w:separator/>
      </w:r>
    </w:p>
  </w:endnote>
  <w:endnote w:type="continuationSeparator" w:id="0">
    <w:p w14:paraId="0FF76DE4" w14:textId="77777777" w:rsidR="00F06818" w:rsidRDefault="00F06818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E899F33B-C9BE-45D4-BDF1-5570BF248581}"/>
    <w:embedBold r:id="rId2" w:fontKey="{FA854E44-4753-45C1-BD4A-7CB4395527C6}"/>
    <w:embedItalic r:id="rId3" w:fontKey="{41F5BA3E-E645-457D-9568-24D0EEEFE3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727A0B-8051-4EAD-A099-BC347294659C}"/>
    <w:embedBold r:id="rId5" w:fontKey="{A5B2C1DD-52AA-443F-B8DF-926EF74D19A8}"/>
    <w:embedItalic r:id="rId6" w:fontKey="{C15FD347-D15E-41FF-AD79-2A2FFF56E5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4EB4C9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7A731D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A7EA8" w14:textId="77777777" w:rsidR="00F06818" w:rsidRDefault="00F06818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23FBA0E" w14:textId="77777777" w:rsidR="00F06818" w:rsidRDefault="00F06818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818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77DEE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06818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7C79B"/>
  <w15:chartTrackingRefBased/>
  <w15:docId w15:val="{70F67CEE-843B-41A7-9FCD-E323725A5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F0681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7" ma:contentTypeDescription="Create a new document." ma:contentTypeScope="" ma:versionID="a87021449ac9457b49a25b0f1d117af7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0ab38e17a3f6529fce1bcd085d5df7a9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6AEBBB-F9F5-4DE8-8EEF-48F96CF946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FA5A1B-BE65-4A10-A4DA-4CACF16736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38F8D3-030D-472A-BE35-A7E1287C6A1A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7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Terms Worksheet</dc:title>
  <dc:subject/>
  <dc:creator>Info@nhnonprofits.org</dc:creator>
  <cp:keywords/>
  <dc:description/>
  <cp:lastModifiedBy>Deborah Clark</cp:lastModifiedBy>
  <cp:revision>2</cp:revision>
  <dcterms:created xsi:type="dcterms:W3CDTF">2021-11-02T11:31:00Z</dcterms:created>
  <dcterms:modified xsi:type="dcterms:W3CDTF">2021-11-02T18:48:00Z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12854600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