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39D1D" w14:textId="5EC82BAA" w:rsidR="00D0128D" w:rsidRPr="00D0128D" w:rsidRDefault="00D0128D" w:rsidP="00D0128D">
      <w:pPr>
        <w:pStyle w:val="Title"/>
        <w:rPr>
          <w:sz w:val="52"/>
          <w:szCs w:val="52"/>
        </w:rPr>
      </w:pPr>
      <w:r w:rsidRPr="00D0128D">
        <w:rPr>
          <w:sz w:val="52"/>
          <w:szCs w:val="52"/>
        </w:rPr>
        <w:t>Individual Board Member Self-Evaluation</w:t>
      </w:r>
    </w:p>
    <w:p w14:paraId="77CC8544" w14:textId="595956F6" w:rsidR="00D0128D" w:rsidRDefault="00D0128D" w:rsidP="00D0128D">
      <w:r>
        <w:t>Use the following questions to rate the effectiveness of your own board service.  Results may be shared or kept private, but the answers can be the basis of a good discussion for the full board or a good way to set personal goals for enhancing your board service.</w:t>
      </w:r>
    </w:p>
    <w:tbl>
      <w:tblPr>
        <w:tblStyle w:val="NewBranding"/>
        <w:tblW w:w="0" w:type="auto"/>
        <w:tblCellMar>
          <w:top w:w="86" w:type="dxa"/>
          <w:bottom w:w="86" w:type="dxa"/>
        </w:tblCellMar>
        <w:tblLook w:val="04A0" w:firstRow="1" w:lastRow="0" w:firstColumn="1" w:lastColumn="0" w:noHBand="0" w:noVBand="1"/>
      </w:tblPr>
      <w:tblGrid>
        <w:gridCol w:w="7363"/>
        <w:gridCol w:w="493"/>
        <w:gridCol w:w="493"/>
        <w:gridCol w:w="708"/>
        <w:gridCol w:w="523"/>
      </w:tblGrid>
      <w:tr w:rsidR="00D0128D" w:rsidRPr="00D0128D" w14:paraId="4295BCF5" w14:textId="77777777" w:rsidTr="00460B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tcBorders>
              <w:left w:val="none" w:sz="0" w:space="0" w:color="auto"/>
              <w:right w:val="single" w:sz="4" w:space="0" w:color="FFFFFF" w:themeColor="background1"/>
            </w:tcBorders>
            <w:vAlign w:val="bottom"/>
          </w:tcPr>
          <w:p w14:paraId="7E437A86" w14:textId="77777777" w:rsidR="00D0128D" w:rsidRPr="00D0128D" w:rsidRDefault="00D0128D" w:rsidP="00D0128D">
            <w:pPr>
              <w:rPr>
                <w:sz w:val="32"/>
                <w:szCs w:val="32"/>
              </w:rPr>
            </w:pPr>
            <w:r w:rsidRPr="00D0128D">
              <w:rPr>
                <w:sz w:val="32"/>
                <w:szCs w:val="32"/>
              </w:rPr>
              <w:t xml:space="preserve">Board Responsibilities </w:t>
            </w:r>
          </w:p>
        </w:tc>
        <w:tc>
          <w:tcPr>
            <w:tcW w:w="37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7DC0715E" w14:textId="77777777" w:rsidR="00D0128D" w:rsidRPr="00D0128D" w:rsidRDefault="00D0128D" w:rsidP="00D0128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0128D">
              <w:t>Yes</w:t>
            </w:r>
          </w:p>
        </w:tc>
        <w:tc>
          <w:tcPr>
            <w:tcW w:w="49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5ACA2BBE" w14:textId="77777777" w:rsidR="00D0128D" w:rsidRPr="00D0128D" w:rsidRDefault="00D0128D" w:rsidP="00D0128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0128D">
              <w:t>No</w:t>
            </w:r>
          </w:p>
        </w:tc>
        <w:tc>
          <w:tcPr>
            <w:tcW w:w="71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extDirection w:val="btLr"/>
          </w:tcPr>
          <w:p w14:paraId="18FCF6F6" w14:textId="77777777" w:rsidR="00D0128D" w:rsidRPr="00D0128D" w:rsidRDefault="00D0128D" w:rsidP="00D0128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0128D">
              <w:t>Needs Improvement</w:t>
            </w:r>
          </w:p>
        </w:tc>
        <w:tc>
          <w:tcPr>
            <w:tcW w:w="524" w:type="dxa"/>
            <w:tcBorders>
              <w:left w:val="single" w:sz="4" w:space="0" w:color="FFFFFF" w:themeColor="background1"/>
              <w:right w:val="none" w:sz="0" w:space="0" w:color="auto"/>
            </w:tcBorders>
            <w:textDirection w:val="btLr"/>
          </w:tcPr>
          <w:p w14:paraId="3B9AF42A" w14:textId="77777777" w:rsidR="00D0128D" w:rsidRPr="00D0128D" w:rsidRDefault="00D0128D" w:rsidP="00D0128D">
            <w:pPr>
              <w:ind w:left="113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0128D">
              <w:t>Not Sure</w:t>
            </w:r>
          </w:p>
        </w:tc>
      </w:tr>
      <w:tr w:rsidR="00D0128D" w:rsidRPr="00D0128D" w14:paraId="3F431651" w14:textId="77777777" w:rsidTr="00D01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shd w:val="clear" w:color="auto" w:fill="C5C9D0"/>
          </w:tcPr>
          <w:p w14:paraId="057EEAB5" w14:textId="77777777" w:rsidR="00D0128D" w:rsidRPr="00D0128D" w:rsidRDefault="00D0128D" w:rsidP="00D0128D">
            <w:pPr>
              <w:rPr>
                <w:color w:val="auto"/>
              </w:rPr>
            </w:pPr>
            <w:r w:rsidRPr="00D0128D">
              <w:rPr>
                <w:color w:val="auto"/>
              </w:rPr>
              <w:t>Do I understand and support the mission of the organization?</w:t>
            </w:r>
          </w:p>
        </w:tc>
        <w:tc>
          <w:tcPr>
            <w:tcW w:w="375" w:type="dxa"/>
          </w:tcPr>
          <w:p w14:paraId="70FEE436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3" w:type="dxa"/>
          </w:tcPr>
          <w:p w14:paraId="7D85F03D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13" w:type="dxa"/>
          </w:tcPr>
          <w:p w14:paraId="165E417C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" w:type="dxa"/>
          </w:tcPr>
          <w:p w14:paraId="3902E61F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0128D" w:rsidRPr="00D0128D" w14:paraId="7D7EC2C8" w14:textId="77777777" w:rsidTr="00AB5D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shd w:val="clear" w:color="auto" w:fill="auto"/>
          </w:tcPr>
          <w:p w14:paraId="0BBC0037" w14:textId="77777777" w:rsidR="00D0128D" w:rsidRPr="00D0128D" w:rsidRDefault="00D0128D" w:rsidP="00D0128D">
            <w:pPr>
              <w:rPr>
                <w:color w:val="auto"/>
              </w:rPr>
            </w:pPr>
            <w:r w:rsidRPr="00D0128D">
              <w:rPr>
                <w:color w:val="auto"/>
              </w:rPr>
              <w:t>Am I knowledgeable about the programs and services we offer?</w:t>
            </w:r>
          </w:p>
        </w:tc>
        <w:tc>
          <w:tcPr>
            <w:tcW w:w="375" w:type="dxa"/>
          </w:tcPr>
          <w:p w14:paraId="4660E8D7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493" w:type="dxa"/>
          </w:tcPr>
          <w:p w14:paraId="0ED1560D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713" w:type="dxa"/>
          </w:tcPr>
          <w:p w14:paraId="0FDEF150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524" w:type="dxa"/>
          </w:tcPr>
          <w:p w14:paraId="76DC5390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D0128D" w:rsidRPr="00D0128D" w14:paraId="69113AEB" w14:textId="77777777" w:rsidTr="00AB5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shd w:val="clear" w:color="auto" w:fill="C5C9D0"/>
          </w:tcPr>
          <w:p w14:paraId="03035C16" w14:textId="77777777" w:rsidR="00D0128D" w:rsidRPr="00D0128D" w:rsidRDefault="00D0128D" w:rsidP="00D0128D">
            <w:pPr>
              <w:rPr>
                <w:color w:val="auto"/>
              </w:rPr>
            </w:pPr>
            <w:r w:rsidRPr="00D0128D">
              <w:rPr>
                <w:color w:val="auto"/>
              </w:rPr>
              <w:t>Do I read and understand the organization’s financial statements?</w:t>
            </w:r>
          </w:p>
        </w:tc>
        <w:tc>
          <w:tcPr>
            <w:tcW w:w="375" w:type="dxa"/>
          </w:tcPr>
          <w:p w14:paraId="32F05AFC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3" w:type="dxa"/>
          </w:tcPr>
          <w:p w14:paraId="49DF48B8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13" w:type="dxa"/>
          </w:tcPr>
          <w:p w14:paraId="15F59D27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" w:type="dxa"/>
          </w:tcPr>
          <w:p w14:paraId="0A9AA0A3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0128D" w:rsidRPr="00D0128D" w14:paraId="15CF1D62" w14:textId="77777777" w:rsidTr="00AB5D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shd w:val="clear" w:color="auto" w:fill="auto"/>
          </w:tcPr>
          <w:p w14:paraId="550E41EE" w14:textId="77777777" w:rsidR="00D0128D" w:rsidRPr="00D0128D" w:rsidRDefault="00D0128D" w:rsidP="00D0128D">
            <w:pPr>
              <w:rPr>
                <w:color w:val="auto"/>
              </w:rPr>
            </w:pPr>
            <w:r w:rsidRPr="00D0128D">
              <w:rPr>
                <w:color w:val="auto"/>
              </w:rPr>
              <w:t>Do I prepare for and participate in board meetings and committee meetings?</w:t>
            </w:r>
          </w:p>
        </w:tc>
        <w:tc>
          <w:tcPr>
            <w:tcW w:w="375" w:type="dxa"/>
          </w:tcPr>
          <w:p w14:paraId="1F042B45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493" w:type="dxa"/>
          </w:tcPr>
          <w:p w14:paraId="7DFCA771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713" w:type="dxa"/>
          </w:tcPr>
          <w:p w14:paraId="60B08ECA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524" w:type="dxa"/>
          </w:tcPr>
          <w:p w14:paraId="7062B538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D0128D" w:rsidRPr="00D0128D" w14:paraId="564227E5" w14:textId="77777777" w:rsidTr="00AB5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shd w:val="clear" w:color="auto" w:fill="C5C9D0"/>
          </w:tcPr>
          <w:p w14:paraId="45A6EBC7" w14:textId="77777777" w:rsidR="00D0128D" w:rsidRPr="00D0128D" w:rsidRDefault="00D0128D" w:rsidP="00D0128D">
            <w:pPr>
              <w:rPr>
                <w:color w:val="auto"/>
              </w:rPr>
            </w:pPr>
            <w:r w:rsidRPr="00D0128D">
              <w:rPr>
                <w:color w:val="auto"/>
              </w:rPr>
              <w:t>Do I have a good working relationship with the Executive Director?  Do I participate in the annual evaluation of the Executive Director?</w:t>
            </w:r>
          </w:p>
        </w:tc>
        <w:tc>
          <w:tcPr>
            <w:tcW w:w="375" w:type="dxa"/>
          </w:tcPr>
          <w:p w14:paraId="2FB00D75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3" w:type="dxa"/>
          </w:tcPr>
          <w:p w14:paraId="10010504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13" w:type="dxa"/>
          </w:tcPr>
          <w:p w14:paraId="122A372F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" w:type="dxa"/>
          </w:tcPr>
          <w:p w14:paraId="7893B98C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0128D" w:rsidRPr="00D0128D" w14:paraId="409D6EDC" w14:textId="77777777" w:rsidTr="00AB5D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shd w:val="clear" w:color="auto" w:fill="auto"/>
          </w:tcPr>
          <w:p w14:paraId="430155BB" w14:textId="77777777" w:rsidR="00D0128D" w:rsidRPr="00D0128D" w:rsidRDefault="00D0128D" w:rsidP="00D0128D">
            <w:pPr>
              <w:rPr>
                <w:color w:val="auto"/>
              </w:rPr>
            </w:pPr>
            <w:r w:rsidRPr="00D0128D">
              <w:rPr>
                <w:color w:val="auto"/>
              </w:rPr>
              <w:t>Do I assist with fund-raising and give an annual gift to the organization to the best of my ability?</w:t>
            </w:r>
          </w:p>
        </w:tc>
        <w:tc>
          <w:tcPr>
            <w:tcW w:w="375" w:type="dxa"/>
          </w:tcPr>
          <w:p w14:paraId="2542C319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493" w:type="dxa"/>
          </w:tcPr>
          <w:p w14:paraId="0D435999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713" w:type="dxa"/>
          </w:tcPr>
          <w:p w14:paraId="6BD0E8F1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524" w:type="dxa"/>
          </w:tcPr>
          <w:p w14:paraId="488565C1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D0128D" w:rsidRPr="00D0128D" w14:paraId="3F292598" w14:textId="77777777" w:rsidTr="00AB5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shd w:val="clear" w:color="auto" w:fill="C5C9D0"/>
          </w:tcPr>
          <w:p w14:paraId="72B2CE47" w14:textId="77777777" w:rsidR="00D0128D" w:rsidRPr="00D0128D" w:rsidRDefault="00D0128D" w:rsidP="00D0128D">
            <w:pPr>
              <w:rPr>
                <w:color w:val="auto"/>
              </w:rPr>
            </w:pPr>
            <w:r w:rsidRPr="00D0128D">
              <w:rPr>
                <w:color w:val="auto"/>
              </w:rPr>
              <w:t>Do I recommend qualified individuals for service on the board?</w:t>
            </w:r>
          </w:p>
        </w:tc>
        <w:tc>
          <w:tcPr>
            <w:tcW w:w="375" w:type="dxa"/>
          </w:tcPr>
          <w:p w14:paraId="50A06A42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3" w:type="dxa"/>
          </w:tcPr>
          <w:p w14:paraId="3519588B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13" w:type="dxa"/>
          </w:tcPr>
          <w:p w14:paraId="28669BEC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" w:type="dxa"/>
          </w:tcPr>
          <w:p w14:paraId="037874E5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0128D" w:rsidRPr="00D0128D" w14:paraId="76672A9C" w14:textId="77777777" w:rsidTr="00AB5D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shd w:val="clear" w:color="auto" w:fill="auto"/>
          </w:tcPr>
          <w:p w14:paraId="28941F19" w14:textId="77777777" w:rsidR="00D0128D" w:rsidRPr="00D0128D" w:rsidRDefault="00D0128D" w:rsidP="00D0128D">
            <w:pPr>
              <w:rPr>
                <w:color w:val="auto"/>
              </w:rPr>
            </w:pPr>
            <w:r w:rsidRPr="00D0128D">
              <w:rPr>
                <w:color w:val="auto"/>
              </w:rPr>
              <w:t>Do I act as a good-will ambassador to the organization?</w:t>
            </w:r>
          </w:p>
        </w:tc>
        <w:tc>
          <w:tcPr>
            <w:tcW w:w="375" w:type="dxa"/>
          </w:tcPr>
          <w:p w14:paraId="5579C49E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493" w:type="dxa"/>
          </w:tcPr>
          <w:p w14:paraId="3B78C6A1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713" w:type="dxa"/>
          </w:tcPr>
          <w:p w14:paraId="2368D12D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524" w:type="dxa"/>
          </w:tcPr>
          <w:p w14:paraId="072D7827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D0128D" w:rsidRPr="00D0128D" w14:paraId="4A0B894B" w14:textId="77777777" w:rsidTr="00AB5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shd w:val="clear" w:color="auto" w:fill="C5C9D0"/>
          </w:tcPr>
          <w:p w14:paraId="6EDA9695" w14:textId="77777777" w:rsidR="00D0128D" w:rsidRPr="00D0128D" w:rsidRDefault="00D0128D" w:rsidP="00D0128D">
            <w:pPr>
              <w:rPr>
                <w:color w:val="auto"/>
              </w:rPr>
            </w:pPr>
            <w:r w:rsidRPr="00D0128D">
              <w:rPr>
                <w:color w:val="auto"/>
              </w:rPr>
              <w:t>Do I ask questions and raise discussion when I disagree with the prevailing board opinion?  Do I put the interests of the organization above my own?</w:t>
            </w:r>
          </w:p>
        </w:tc>
        <w:tc>
          <w:tcPr>
            <w:tcW w:w="375" w:type="dxa"/>
          </w:tcPr>
          <w:p w14:paraId="52CFD255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3" w:type="dxa"/>
          </w:tcPr>
          <w:p w14:paraId="09C4D8A1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13" w:type="dxa"/>
          </w:tcPr>
          <w:p w14:paraId="5FB7527B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" w:type="dxa"/>
          </w:tcPr>
          <w:p w14:paraId="16E42927" w14:textId="77777777" w:rsidR="00D0128D" w:rsidRP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0128D" w:rsidRPr="00D0128D" w14:paraId="61DB0B2C" w14:textId="77777777" w:rsidTr="00AB5D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shd w:val="clear" w:color="auto" w:fill="auto"/>
          </w:tcPr>
          <w:p w14:paraId="379EF111" w14:textId="77777777" w:rsidR="00D0128D" w:rsidRPr="00D0128D" w:rsidRDefault="00D0128D" w:rsidP="00D0128D">
            <w:pPr>
              <w:rPr>
                <w:color w:val="auto"/>
              </w:rPr>
            </w:pPr>
            <w:r w:rsidRPr="00D0128D">
              <w:rPr>
                <w:color w:val="auto"/>
              </w:rPr>
              <w:t>Do I participate in developing the strategic plan that guides the future of the organization?</w:t>
            </w:r>
          </w:p>
        </w:tc>
        <w:tc>
          <w:tcPr>
            <w:tcW w:w="375" w:type="dxa"/>
          </w:tcPr>
          <w:p w14:paraId="6792E573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493" w:type="dxa"/>
          </w:tcPr>
          <w:p w14:paraId="09796989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713" w:type="dxa"/>
          </w:tcPr>
          <w:p w14:paraId="11D270CF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524" w:type="dxa"/>
          </w:tcPr>
          <w:p w14:paraId="513E65FA" w14:textId="77777777" w:rsidR="00D0128D" w:rsidRPr="00D0128D" w:rsidRDefault="00D0128D" w:rsidP="005655C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D0128D" w14:paraId="43A7D55E" w14:textId="77777777" w:rsidTr="00AB5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5" w:type="dxa"/>
            <w:shd w:val="clear" w:color="auto" w:fill="C5C9D0"/>
          </w:tcPr>
          <w:p w14:paraId="2B4891A5" w14:textId="77777777" w:rsidR="00D0128D" w:rsidRPr="00D0128D" w:rsidRDefault="00D0128D" w:rsidP="00D0128D">
            <w:pPr>
              <w:rPr>
                <w:color w:val="auto"/>
              </w:rPr>
            </w:pPr>
            <w:r w:rsidRPr="00D0128D">
              <w:rPr>
                <w:color w:val="auto"/>
              </w:rPr>
              <w:t>Do I attend and participate in the organization’s programs?</w:t>
            </w:r>
          </w:p>
        </w:tc>
        <w:tc>
          <w:tcPr>
            <w:tcW w:w="375" w:type="dxa"/>
          </w:tcPr>
          <w:p w14:paraId="1A0827AF" w14:textId="77777777" w:rsid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3" w:type="dxa"/>
          </w:tcPr>
          <w:p w14:paraId="45E715A7" w14:textId="77777777" w:rsid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13" w:type="dxa"/>
          </w:tcPr>
          <w:p w14:paraId="4D368088" w14:textId="77777777" w:rsid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" w:type="dxa"/>
          </w:tcPr>
          <w:p w14:paraId="3EEDCB94" w14:textId="77777777" w:rsidR="00D0128D" w:rsidRDefault="00D0128D" w:rsidP="005655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CAF70F6" w14:textId="77511FF2" w:rsidR="00D0128D" w:rsidRDefault="00D0128D" w:rsidP="00D0128D"/>
    <w:sectPr w:rsidR="00D0128D" w:rsidSect="009973E0">
      <w:footerReference w:type="default" r:id="rId11"/>
      <w:headerReference w:type="default" r:id="rId14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9DF28" w14:textId="77777777" w:rsidR="0083267E" w:rsidRDefault="0083267E" w:rsidP="007448FA">
      <w:pPr>
        <w:spacing w:before="0" w:after="0" w:line="240" w:lineRule="auto"/>
      </w:pPr>
      <w:r>
        <w:separator/>
      </w:r>
    </w:p>
  </w:endnote>
  <w:endnote w:type="continuationSeparator" w:id="0">
    <w:p w14:paraId="5DCF1149" w14:textId="77777777" w:rsidR="0083267E" w:rsidRDefault="0083267E" w:rsidP="007448FA">
      <w:pPr>
        <w:spacing w:before="0" w:after="0" w:line="240" w:lineRule="auto"/>
      </w:pPr>
      <w:r>
        <w:continuationSeparator/>
      </w:r>
    </w:p>
  </w:endnote>
  <w:endnote w:type="continuationNotice" w:id="1">
    <w:p w14:paraId="31778F1D" w14:textId="77777777" w:rsidR="0083267E" w:rsidRDefault="0083267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681EE04B-463D-410B-BA7C-73782FE29B51}"/>
    <w:embedBold r:id="rId2" w:fontKey="{DBF0C262-DF54-4A20-B970-82764308B334}"/>
    <w:embedItalic r:id="rId3" w:fontKey="{4D1AEB00-CDE0-47B3-99FD-A2E0C9D714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53A1209-53E7-42B5-9A92-933590128371}"/>
    <w:embedBold r:id="rId5" w:fontKey="{DD9DA901-490C-4B92-825D-A01E2EA0A106}"/>
    <w:embedItalic r:id="rId6" w:fontKey="{55171E97-FA52-4157-A699-6775F42C2C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81E821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B30DAF" w14:textId="77777777" w:rsidR="00B135CD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259EF" w14:textId="77777777" w:rsidR="0083267E" w:rsidRDefault="0083267E" w:rsidP="007448FA">
      <w:pPr>
        <w:spacing w:before="0" w:after="0" w:line="240" w:lineRule="auto"/>
      </w:pPr>
      <w:r>
        <w:separator/>
      </w:r>
    </w:p>
  </w:footnote>
  <w:footnote w:type="continuationSeparator" w:id="0">
    <w:p w14:paraId="5640F6D2" w14:textId="77777777" w:rsidR="0083267E" w:rsidRDefault="0083267E" w:rsidP="007448FA">
      <w:pPr>
        <w:spacing w:before="0" w:after="0" w:line="240" w:lineRule="auto"/>
      </w:pPr>
      <w:r>
        <w:continuationSeparator/>
      </w:r>
    </w:p>
  </w:footnote>
  <w:footnote w:type="continuationNotice" w:id="1">
    <w:p w14:paraId="45CBC11C" w14:textId="77777777" w:rsidR="0083267E" w:rsidRDefault="0083267E">
      <w:pPr>
        <w:spacing w:before="0" w:after="0" w:line="240" w:lineRule="auto"/>
      </w:pP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5"/>
  </w:num>
  <w:num w:numId="6">
    <w:abstractNumId w:val="4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28D"/>
    <w:rsid w:val="00131618"/>
    <w:rsid w:val="001938EC"/>
    <w:rsid w:val="002614B3"/>
    <w:rsid w:val="00297E88"/>
    <w:rsid w:val="002C5A9C"/>
    <w:rsid w:val="003446F1"/>
    <w:rsid w:val="0039092E"/>
    <w:rsid w:val="003B6D13"/>
    <w:rsid w:val="00425176"/>
    <w:rsid w:val="00460B39"/>
    <w:rsid w:val="004A1838"/>
    <w:rsid w:val="00645153"/>
    <w:rsid w:val="006B1F74"/>
    <w:rsid w:val="00712DAF"/>
    <w:rsid w:val="007448FA"/>
    <w:rsid w:val="007E7D4C"/>
    <w:rsid w:val="0083267E"/>
    <w:rsid w:val="0086418D"/>
    <w:rsid w:val="0086546D"/>
    <w:rsid w:val="008B09F9"/>
    <w:rsid w:val="008B0C17"/>
    <w:rsid w:val="00903176"/>
    <w:rsid w:val="00917F90"/>
    <w:rsid w:val="009C6B01"/>
    <w:rsid w:val="00A13F25"/>
    <w:rsid w:val="00A910A6"/>
    <w:rsid w:val="00AB5D0D"/>
    <w:rsid w:val="00B947DC"/>
    <w:rsid w:val="00BC4CF6"/>
    <w:rsid w:val="00CD63F8"/>
    <w:rsid w:val="00D0128D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EAAB49"/>
  <w15:chartTrackingRefBased/>
  <w15:docId w15:val="{78E2EA81-55CA-4C03-AEAD-55631CF0E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D0128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B9636-37E7-4517-926C-BC1B6FF89F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EFE319-7C2C-48E5-BF1C-03E996A290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3BB416-19ED-4B09-A8FC-10DF232DDD51}">
  <ds:schemaRefs>
    <ds:schemaRef ds:uri="http://purl.org/dc/dcmitype/"/>
    <ds:schemaRef ds:uri="http://schemas.microsoft.com/office/2006/documentManagement/types"/>
    <ds:schemaRef ds:uri="6ccbe38b-1a20-46da-8aaa-80461f379b6f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a9643071-28cc-44d5-b501-aa6025d1b200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19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Board Member Self-Evaluation</dc:title>
  <dc:subject/>
  <dc:creator>Info@nhnonprofits.org</dc:creator>
  <cp:keywords/>
  <dc:description/>
  <cp:lastModifiedBy>Deborah Clark</cp:lastModifiedBy>
  <cp:revision>5</cp:revision>
  <dcterms:created xsi:type="dcterms:W3CDTF">2021-10-05T13:02:00Z</dcterms:created>
  <dcterms:modified xsi:type="dcterms:W3CDTF">2021-11-02T19:38:00Z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