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5BF08" w14:textId="1AC4DADD" w:rsidR="00EA102B" w:rsidRDefault="00EA102B" w:rsidP="00EA102B">
      <w:pPr>
        <w:pStyle w:val="Title"/>
      </w:pPr>
      <w:r>
        <w:t>Bill Tracking Sheet</w:t>
      </w:r>
    </w:p>
    <w:p w14:paraId="4895CCF5" w14:textId="29DB3AAB" w:rsidR="00B947DC" w:rsidRDefault="00EA102B" w:rsidP="00EA102B">
      <w:r>
        <w:t>Use this table to record the bills that you are tracking for the current legislative session. Add status changes as they occur and distribute to your advocacy team regularly to keep them up to date.</w:t>
      </w:r>
    </w:p>
    <w:tbl>
      <w:tblPr>
        <w:tblStyle w:val="NewBranding"/>
        <w:tblW w:w="0" w:type="auto"/>
        <w:tblLook w:val="0420" w:firstRow="1" w:lastRow="0" w:firstColumn="0" w:lastColumn="0" w:noHBand="0" w:noVBand="1"/>
      </w:tblPr>
      <w:tblGrid>
        <w:gridCol w:w="1026"/>
        <w:gridCol w:w="2257"/>
        <w:gridCol w:w="1212"/>
        <w:gridCol w:w="1350"/>
        <w:gridCol w:w="900"/>
        <w:gridCol w:w="2825"/>
      </w:tblGrid>
      <w:tr w:rsidR="00EA102B" w14:paraId="5952BDE2" w14:textId="77777777" w:rsidTr="00EA102B">
        <w:trPr>
          <w:cnfStyle w:val="100000000000" w:firstRow="1" w:lastRow="0" w:firstColumn="0" w:lastColumn="0" w:oddVBand="0" w:evenVBand="0" w:oddHBand="0" w:evenHBand="0" w:firstRowFirstColumn="0" w:firstRowLastColumn="0" w:lastRowFirstColumn="0" w:lastRowLastColumn="0"/>
          <w:trHeight w:val="885"/>
        </w:trPr>
        <w:tc>
          <w:tcPr>
            <w:tcW w:w="1026" w:type="dxa"/>
            <w:vAlign w:val="center"/>
          </w:tcPr>
          <w:p w14:paraId="3E4D4D3D" w14:textId="00E01064" w:rsidR="00EA102B" w:rsidRDefault="00EA102B" w:rsidP="00EA102B">
            <w:r>
              <w:t>Bill Number</w:t>
            </w:r>
          </w:p>
        </w:tc>
        <w:tc>
          <w:tcPr>
            <w:tcW w:w="2257" w:type="dxa"/>
            <w:vAlign w:val="center"/>
          </w:tcPr>
          <w:p w14:paraId="3698E0AC" w14:textId="49F303ED" w:rsidR="00EA102B" w:rsidRDefault="00EA102B" w:rsidP="00EA102B">
            <w:r>
              <w:t>Description</w:t>
            </w:r>
          </w:p>
        </w:tc>
        <w:tc>
          <w:tcPr>
            <w:tcW w:w="1212" w:type="dxa"/>
            <w:vAlign w:val="center"/>
          </w:tcPr>
          <w:p w14:paraId="21EFF337" w14:textId="796B5EEF" w:rsidR="00EA102B" w:rsidRDefault="00EA102B" w:rsidP="00EA102B">
            <w:r>
              <w:t>Sponsors</w:t>
            </w:r>
          </w:p>
        </w:tc>
        <w:tc>
          <w:tcPr>
            <w:tcW w:w="1350" w:type="dxa"/>
            <w:vAlign w:val="center"/>
          </w:tcPr>
          <w:p w14:paraId="0D523876" w14:textId="28DF0FC4" w:rsidR="00EA102B" w:rsidRDefault="00EA102B" w:rsidP="00EA102B">
            <w:r>
              <w:t>Committee</w:t>
            </w:r>
          </w:p>
        </w:tc>
        <w:tc>
          <w:tcPr>
            <w:tcW w:w="900" w:type="dxa"/>
            <w:vAlign w:val="center"/>
          </w:tcPr>
          <w:p w14:paraId="264CB22D" w14:textId="24A221EE" w:rsidR="00EA102B" w:rsidRDefault="00EA102B" w:rsidP="00EA102B">
            <w:r>
              <w:t>Status</w:t>
            </w:r>
          </w:p>
        </w:tc>
        <w:tc>
          <w:tcPr>
            <w:tcW w:w="2825" w:type="dxa"/>
            <w:vAlign w:val="center"/>
          </w:tcPr>
          <w:p w14:paraId="675C41BC" w14:textId="2D8032B4" w:rsidR="00EA102B" w:rsidRDefault="00EA102B" w:rsidP="00EA102B">
            <w:r>
              <w:t>Notes</w:t>
            </w:r>
          </w:p>
        </w:tc>
      </w:tr>
      <w:tr w:rsidR="00EA102B" w14:paraId="076B81FA" w14:textId="77777777" w:rsidTr="00EA102B">
        <w:trPr>
          <w:cnfStyle w:val="000000100000" w:firstRow="0" w:lastRow="0" w:firstColumn="0" w:lastColumn="0" w:oddVBand="0" w:evenVBand="0" w:oddHBand="1" w:evenHBand="0" w:firstRowFirstColumn="0" w:firstRowLastColumn="0" w:lastRowFirstColumn="0" w:lastRowLastColumn="0"/>
          <w:trHeight w:val="1296"/>
        </w:trPr>
        <w:tc>
          <w:tcPr>
            <w:tcW w:w="1026" w:type="dxa"/>
          </w:tcPr>
          <w:p w14:paraId="564B7937" w14:textId="77777777" w:rsidR="00EA102B" w:rsidRDefault="00EA102B" w:rsidP="00EA102B"/>
        </w:tc>
        <w:tc>
          <w:tcPr>
            <w:tcW w:w="2257" w:type="dxa"/>
          </w:tcPr>
          <w:p w14:paraId="28762553" w14:textId="77777777" w:rsidR="00EA102B" w:rsidRDefault="00EA102B" w:rsidP="00EA102B"/>
        </w:tc>
        <w:tc>
          <w:tcPr>
            <w:tcW w:w="1212" w:type="dxa"/>
          </w:tcPr>
          <w:p w14:paraId="57829BAC" w14:textId="77777777" w:rsidR="00EA102B" w:rsidRDefault="00EA102B" w:rsidP="00EA102B"/>
        </w:tc>
        <w:tc>
          <w:tcPr>
            <w:tcW w:w="1350" w:type="dxa"/>
          </w:tcPr>
          <w:p w14:paraId="489AEA01" w14:textId="77777777" w:rsidR="00EA102B" w:rsidRDefault="00EA102B" w:rsidP="00EA102B"/>
        </w:tc>
        <w:tc>
          <w:tcPr>
            <w:tcW w:w="900" w:type="dxa"/>
          </w:tcPr>
          <w:p w14:paraId="7A0FFE01" w14:textId="77777777" w:rsidR="00EA102B" w:rsidRDefault="00EA102B" w:rsidP="00EA102B"/>
        </w:tc>
        <w:tc>
          <w:tcPr>
            <w:tcW w:w="2825" w:type="dxa"/>
          </w:tcPr>
          <w:p w14:paraId="52905DCE" w14:textId="77777777" w:rsidR="00EA102B" w:rsidRDefault="00EA102B" w:rsidP="00EA102B"/>
        </w:tc>
      </w:tr>
      <w:tr w:rsidR="00EA102B" w14:paraId="5A84E74A" w14:textId="77777777" w:rsidTr="00EA102B">
        <w:trPr>
          <w:cnfStyle w:val="000000010000" w:firstRow="0" w:lastRow="0" w:firstColumn="0" w:lastColumn="0" w:oddVBand="0" w:evenVBand="0" w:oddHBand="0" w:evenHBand="1" w:firstRowFirstColumn="0" w:firstRowLastColumn="0" w:lastRowFirstColumn="0" w:lastRowLastColumn="0"/>
          <w:trHeight w:val="1296"/>
        </w:trPr>
        <w:tc>
          <w:tcPr>
            <w:tcW w:w="1026" w:type="dxa"/>
          </w:tcPr>
          <w:p w14:paraId="42661B01" w14:textId="77777777" w:rsidR="00EA102B" w:rsidRDefault="00EA102B" w:rsidP="00EA102B"/>
        </w:tc>
        <w:tc>
          <w:tcPr>
            <w:tcW w:w="2257" w:type="dxa"/>
          </w:tcPr>
          <w:p w14:paraId="6226BE44" w14:textId="77777777" w:rsidR="00EA102B" w:rsidRDefault="00EA102B" w:rsidP="00EA102B"/>
        </w:tc>
        <w:tc>
          <w:tcPr>
            <w:tcW w:w="1212" w:type="dxa"/>
          </w:tcPr>
          <w:p w14:paraId="035E2CCB" w14:textId="77777777" w:rsidR="00EA102B" w:rsidRDefault="00EA102B" w:rsidP="00EA102B"/>
        </w:tc>
        <w:tc>
          <w:tcPr>
            <w:tcW w:w="1350" w:type="dxa"/>
          </w:tcPr>
          <w:p w14:paraId="4EE92569" w14:textId="77777777" w:rsidR="00EA102B" w:rsidRDefault="00EA102B" w:rsidP="00EA102B"/>
        </w:tc>
        <w:tc>
          <w:tcPr>
            <w:tcW w:w="900" w:type="dxa"/>
          </w:tcPr>
          <w:p w14:paraId="614D19CA" w14:textId="77777777" w:rsidR="00EA102B" w:rsidRDefault="00EA102B" w:rsidP="00EA102B"/>
        </w:tc>
        <w:tc>
          <w:tcPr>
            <w:tcW w:w="2825" w:type="dxa"/>
          </w:tcPr>
          <w:p w14:paraId="65E342C2" w14:textId="77777777" w:rsidR="00EA102B" w:rsidRDefault="00EA102B" w:rsidP="00EA102B"/>
        </w:tc>
      </w:tr>
      <w:tr w:rsidR="00EA102B" w14:paraId="3B35D90D" w14:textId="77777777" w:rsidTr="00EA102B">
        <w:trPr>
          <w:cnfStyle w:val="000000100000" w:firstRow="0" w:lastRow="0" w:firstColumn="0" w:lastColumn="0" w:oddVBand="0" w:evenVBand="0" w:oddHBand="1" w:evenHBand="0" w:firstRowFirstColumn="0" w:firstRowLastColumn="0" w:lastRowFirstColumn="0" w:lastRowLastColumn="0"/>
          <w:trHeight w:val="1296"/>
        </w:trPr>
        <w:tc>
          <w:tcPr>
            <w:tcW w:w="1026" w:type="dxa"/>
          </w:tcPr>
          <w:p w14:paraId="37A9E16B" w14:textId="77777777" w:rsidR="00EA102B" w:rsidRDefault="00EA102B" w:rsidP="00EA102B"/>
        </w:tc>
        <w:tc>
          <w:tcPr>
            <w:tcW w:w="2257" w:type="dxa"/>
          </w:tcPr>
          <w:p w14:paraId="0B39900E" w14:textId="77777777" w:rsidR="00EA102B" w:rsidRDefault="00EA102B" w:rsidP="00EA102B"/>
        </w:tc>
        <w:tc>
          <w:tcPr>
            <w:tcW w:w="1212" w:type="dxa"/>
          </w:tcPr>
          <w:p w14:paraId="3A5815D2" w14:textId="77777777" w:rsidR="00EA102B" w:rsidRDefault="00EA102B" w:rsidP="00EA102B"/>
        </w:tc>
        <w:tc>
          <w:tcPr>
            <w:tcW w:w="1350" w:type="dxa"/>
          </w:tcPr>
          <w:p w14:paraId="6049DD9F" w14:textId="77777777" w:rsidR="00EA102B" w:rsidRDefault="00EA102B" w:rsidP="00EA102B"/>
        </w:tc>
        <w:tc>
          <w:tcPr>
            <w:tcW w:w="900" w:type="dxa"/>
          </w:tcPr>
          <w:p w14:paraId="0CC80FC8" w14:textId="77777777" w:rsidR="00EA102B" w:rsidRDefault="00EA102B" w:rsidP="00EA102B"/>
        </w:tc>
        <w:tc>
          <w:tcPr>
            <w:tcW w:w="2825" w:type="dxa"/>
          </w:tcPr>
          <w:p w14:paraId="72121829" w14:textId="77777777" w:rsidR="00EA102B" w:rsidRDefault="00EA102B" w:rsidP="00EA102B"/>
        </w:tc>
      </w:tr>
      <w:tr w:rsidR="00EA102B" w14:paraId="07DC4DC4" w14:textId="77777777" w:rsidTr="00EA102B">
        <w:trPr>
          <w:cnfStyle w:val="000000010000" w:firstRow="0" w:lastRow="0" w:firstColumn="0" w:lastColumn="0" w:oddVBand="0" w:evenVBand="0" w:oddHBand="0" w:evenHBand="1" w:firstRowFirstColumn="0" w:firstRowLastColumn="0" w:lastRowFirstColumn="0" w:lastRowLastColumn="0"/>
          <w:trHeight w:val="1296"/>
        </w:trPr>
        <w:tc>
          <w:tcPr>
            <w:tcW w:w="1026" w:type="dxa"/>
          </w:tcPr>
          <w:p w14:paraId="1BD4A0D1" w14:textId="77777777" w:rsidR="00EA102B" w:rsidRDefault="00EA102B" w:rsidP="00EA102B"/>
        </w:tc>
        <w:tc>
          <w:tcPr>
            <w:tcW w:w="2257" w:type="dxa"/>
          </w:tcPr>
          <w:p w14:paraId="472A2447" w14:textId="77777777" w:rsidR="00EA102B" w:rsidRDefault="00EA102B" w:rsidP="00EA102B"/>
        </w:tc>
        <w:tc>
          <w:tcPr>
            <w:tcW w:w="1212" w:type="dxa"/>
          </w:tcPr>
          <w:p w14:paraId="36BE9408" w14:textId="77777777" w:rsidR="00EA102B" w:rsidRDefault="00EA102B" w:rsidP="00EA102B"/>
        </w:tc>
        <w:tc>
          <w:tcPr>
            <w:tcW w:w="1350" w:type="dxa"/>
          </w:tcPr>
          <w:p w14:paraId="4841C163" w14:textId="77777777" w:rsidR="00EA102B" w:rsidRDefault="00EA102B" w:rsidP="00EA102B"/>
        </w:tc>
        <w:tc>
          <w:tcPr>
            <w:tcW w:w="900" w:type="dxa"/>
          </w:tcPr>
          <w:p w14:paraId="1DA4BB93" w14:textId="77777777" w:rsidR="00EA102B" w:rsidRDefault="00EA102B" w:rsidP="00EA102B"/>
        </w:tc>
        <w:tc>
          <w:tcPr>
            <w:tcW w:w="2825" w:type="dxa"/>
          </w:tcPr>
          <w:p w14:paraId="53BCAA40" w14:textId="77777777" w:rsidR="00EA102B" w:rsidRDefault="00EA102B" w:rsidP="00EA102B"/>
        </w:tc>
      </w:tr>
      <w:tr w:rsidR="00EA102B" w14:paraId="0F16AFA9" w14:textId="77777777" w:rsidTr="00EA102B">
        <w:trPr>
          <w:cnfStyle w:val="000000100000" w:firstRow="0" w:lastRow="0" w:firstColumn="0" w:lastColumn="0" w:oddVBand="0" w:evenVBand="0" w:oddHBand="1" w:evenHBand="0" w:firstRowFirstColumn="0" w:firstRowLastColumn="0" w:lastRowFirstColumn="0" w:lastRowLastColumn="0"/>
          <w:trHeight w:val="1296"/>
        </w:trPr>
        <w:tc>
          <w:tcPr>
            <w:tcW w:w="1026" w:type="dxa"/>
          </w:tcPr>
          <w:p w14:paraId="29A01CFD" w14:textId="77777777" w:rsidR="00EA102B" w:rsidRDefault="00EA102B" w:rsidP="00EA102B"/>
        </w:tc>
        <w:tc>
          <w:tcPr>
            <w:tcW w:w="2257" w:type="dxa"/>
          </w:tcPr>
          <w:p w14:paraId="7E84E601" w14:textId="77777777" w:rsidR="00EA102B" w:rsidRDefault="00EA102B" w:rsidP="00EA102B"/>
        </w:tc>
        <w:tc>
          <w:tcPr>
            <w:tcW w:w="1212" w:type="dxa"/>
          </w:tcPr>
          <w:p w14:paraId="4B78BB3C" w14:textId="77777777" w:rsidR="00EA102B" w:rsidRDefault="00EA102B" w:rsidP="00EA102B"/>
        </w:tc>
        <w:tc>
          <w:tcPr>
            <w:tcW w:w="1350" w:type="dxa"/>
          </w:tcPr>
          <w:p w14:paraId="71B3C4D6" w14:textId="77777777" w:rsidR="00EA102B" w:rsidRDefault="00EA102B" w:rsidP="00EA102B"/>
        </w:tc>
        <w:tc>
          <w:tcPr>
            <w:tcW w:w="900" w:type="dxa"/>
          </w:tcPr>
          <w:p w14:paraId="18932FFE" w14:textId="77777777" w:rsidR="00EA102B" w:rsidRDefault="00EA102B" w:rsidP="00EA102B"/>
        </w:tc>
        <w:tc>
          <w:tcPr>
            <w:tcW w:w="2825" w:type="dxa"/>
          </w:tcPr>
          <w:p w14:paraId="61A4ECA0" w14:textId="77777777" w:rsidR="00EA102B" w:rsidRDefault="00EA102B" w:rsidP="00EA102B"/>
        </w:tc>
      </w:tr>
      <w:tr w:rsidR="00EA102B" w14:paraId="7B2AC3EB" w14:textId="77777777" w:rsidTr="00EA102B">
        <w:trPr>
          <w:cnfStyle w:val="000000010000" w:firstRow="0" w:lastRow="0" w:firstColumn="0" w:lastColumn="0" w:oddVBand="0" w:evenVBand="0" w:oddHBand="0" w:evenHBand="1" w:firstRowFirstColumn="0" w:firstRowLastColumn="0" w:lastRowFirstColumn="0" w:lastRowLastColumn="0"/>
          <w:trHeight w:val="1296"/>
        </w:trPr>
        <w:tc>
          <w:tcPr>
            <w:tcW w:w="1026" w:type="dxa"/>
          </w:tcPr>
          <w:p w14:paraId="745DB1B2" w14:textId="77777777" w:rsidR="00EA102B" w:rsidRDefault="00EA102B" w:rsidP="00EA102B"/>
        </w:tc>
        <w:tc>
          <w:tcPr>
            <w:tcW w:w="2257" w:type="dxa"/>
          </w:tcPr>
          <w:p w14:paraId="4976E88F" w14:textId="77777777" w:rsidR="00EA102B" w:rsidRDefault="00EA102B" w:rsidP="00EA102B"/>
        </w:tc>
        <w:tc>
          <w:tcPr>
            <w:tcW w:w="1212" w:type="dxa"/>
          </w:tcPr>
          <w:p w14:paraId="71C48931" w14:textId="77777777" w:rsidR="00EA102B" w:rsidRDefault="00EA102B" w:rsidP="00EA102B"/>
        </w:tc>
        <w:tc>
          <w:tcPr>
            <w:tcW w:w="1350" w:type="dxa"/>
          </w:tcPr>
          <w:p w14:paraId="1BD01570" w14:textId="77777777" w:rsidR="00EA102B" w:rsidRDefault="00EA102B" w:rsidP="00EA102B"/>
        </w:tc>
        <w:tc>
          <w:tcPr>
            <w:tcW w:w="900" w:type="dxa"/>
          </w:tcPr>
          <w:p w14:paraId="18D32E40" w14:textId="77777777" w:rsidR="00EA102B" w:rsidRDefault="00EA102B" w:rsidP="00EA102B"/>
        </w:tc>
        <w:tc>
          <w:tcPr>
            <w:tcW w:w="2825" w:type="dxa"/>
          </w:tcPr>
          <w:p w14:paraId="78A20871" w14:textId="77777777" w:rsidR="00EA102B" w:rsidRDefault="00EA102B" w:rsidP="00EA102B"/>
        </w:tc>
      </w:tr>
      <w:tr w:rsidR="00EA102B" w14:paraId="540FA1A3" w14:textId="77777777" w:rsidTr="00EA102B">
        <w:trPr>
          <w:cnfStyle w:val="000000100000" w:firstRow="0" w:lastRow="0" w:firstColumn="0" w:lastColumn="0" w:oddVBand="0" w:evenVBand="0" w:oddHBand="1" w:evenHBand="0" w:firstRowFirstColumn="0" w:firstRowLastColumn="0" w:lastRowFirstColumn="0" w:lastRowLastColumn="0"/>
          <w:trHeight w:val="1296"/>
        </w:trPr>
        <w:tc>
          <w:tcPr>
            <w:tcW w:w="1026" w:type="dxa"/>
          </w:tcPr>
          <w:p w14:paraId="32AB0BBA" w14:textId="77777777" w:rsidR="00EA102B" w:rsidRDefault="00EA102B" w:rsidP="00EA102B"/>
        </w:tc>
        <w:tc>
          <w:tcPr>
            <w:tcW w:w="2257" w:type="dxa"/>
          </w:tcPr>
          <w:p w14:paraId="66EDB410" w14:textId="77777777" w:rsidR="00EA102B" w:rsidRDefault="00EA102B" w:rsidP="00EA102B"/>
        </w:tc>
        <w:tc>
          <w:tcPr>
            <w:tcW w:w="1212" w:type="dxa"/>
          </w:tcPr>
          <w:p w14:paraId="4821AD51" w14:textId="77777777" w:rsidR="00EA102B" w:rsidRDefault="00EA102B" w:rsidP="00EA102B"/>
        </w:tc>
        <w:tc>
          <w:tcPr>
            <w:tcW w:w="1350" w:type="dxa"/>
          </w:tcPr>
          <w:p w14:paraId="4F02DEA8" w14:textId="77777777" w:rsidR="00EA102B" w:rsidRDefault="00EA102B" w:rsidP="00EA102B"/>
        </w:tc>
        <w:tc>
          <w:tcPr>
            <w:tcW w:w="900" w:type="dxa"/>
          </w:tcPr>
          <w:p w14:paraId="3C24B1E4" w14:textId="77777777" w:rsidR="00EA102B" w:rsidRDefault="00EA102B" w:rsidP="00EA102B"/>
        </w:tc>
        <w:tc>
          <w:tcPr>
            <w:tcW w:w="2825" w:type="dxa"/>
          </w:tcPr>
          <w:p w14:paraId="66C95004" w14:textId="77777777" w:rsidR="00EA102B" w:rsidRDefault="00EA102B" w:rsidP="00EA102B"/>
        </w:tc>
      </w:tr>
    </w:tbl>
    <w:p w14:paraId="5A66818B" w14:textId="77777777" w:rsidR="00EA102B" w:rsidRDefault="00EA102B" w:rsidP="00EA102B"/>
    <w:sectPr w:rsidR="00EA102B" w:rsidSect="009973E0">
      <w:footerReference w:type="default" r:id="rId11"/>
      <w:headerReference w:type="default" r:id="rId14"/>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2A14D" w14:textId="77777777" w:rsidR="00EA102B" w:rsidRDefault="00EA102B" w:rsidP="007448FA">
      <w:pPr>
        <w:spacing w:before="0" w:after="0" w:line="240" w:lineRule="auto"/>
      </w:pPr>
      <w:r>
        <w:separator/>
      </w:r>
    </w:p>
  </w:endnote>
  <w:endnote w:type="continuationSeparator" w:id="0">
    <w:p w14:paraId="7C9D52E3" w14:textId="77777777" w:rsidR="00EA102B" w:rsidRDefault="00EA102B"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panose1 w:val="020F0502020204030203"/>
    <w:charset w:val="00"/>
    <w:family w:val="swiss"/>
    <w:pitch w:val="variable"/>
    <w:sig w:usb0="800000AF" w:usb1="4000604A" w:usb2="00000000" w:usb3="00000000" w:csb0="00000093" w:csb1="00000000"/>
    <w:embedRegular r:id="rId1" w:subsetted="1" w:fontKey="{9313BC16-90BA-4E85-B69A-D84CAAAA4B20}"/>
    <w:embedBold r:id="rId2" w:subsetted="1" w:fontKey="{775E94FD-AA0C-47ED-BA64-9977A2036846}"/>
  </w:font>
  <w:font w:name="Calibri">
    <w:panose1 w:val="020F0502020204030204"/>
    <w:charset w:val="00"/>
    <w:family w:val="swiss"/>
    <w:pitch w:val="variable"/>
    <w:sig w:usb0="E4002EFF" w:usb1="C000247B" w:usb2="00000009" w:usb3="00000000" w:csb0="000001FF" w:csb1="00000000"/>
    <w:embedRegular r:id="rId3" w:fontKey="{EB711805-8A6A-40DE-87D4-794DC83932FF}"/>
    <w:embedBold r:id="rId4" w:fontKey="{40285E2C-8592-40C6-8E4F-45E4787DE7C4}"/>
    <w:embedItalic r:id="rId5" w:fontKey="{1E3557BE-99FA-4660-8FEB-B7D81A7643B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063533"/>
      <w:docPartObj>
        <w:docPartGallery w:val="Page Numbers (Bottom of Page)"/>
        <w:docPartUnique/>
      </w:docPartObj>
    </w:sdtPr>
    <w:sdtEndPr>
      <w:rPr>
        <w:noProof/>
      </w:rPr>
    </w:sdtEndPr>
    <w:sdtContent>
      <w:p w14:paraId="1D672FF6"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A7B5E7" w14:textId="77777777" w:rsidR="00B135CD" w:rsidRPr="007448FA" w:rsidRDefault="007448FA" w:rsidP="007448FA">
    <w:pPr>
      <w:pStyle w:val="Footer"/>
      <w:jc w:val="center"/>
      <w:shd w:fill="A04CED"/>
    </w:pPr>
    <w:r>
      <w:rPr>
        <w:i/>
        <w:color w:val="FFFFFF"/>
        <w:sz w:val="22"/>
      </w:rPr>
      <w:t>I3 Digital, Your Online Capacity Building Resource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4C100" w14:textId="77777777" w:rsidR="00EA102B" w:rsidRDefault="00EA102B" w:rsidP="007448FA">
      <w:pPr>
        <w:spacing w:before="0" w:after="0" w:line="240" w:lineRule="auto"/>
      </w:pPr>
      <w:r>
        <w:separator/>
      </w:r>
    </w:p>
  </w:footnote>
  <w:footnote w:type="continuationSeparator" w:id="0">
    <w:p w14:paraId="0720FF0F" w14:textId="77777777" w:rsidR="00EA102B" w:rsidRDefault="00EA102B" w:rsidP="007448FA">
      <w:pPr>
        <w:spacing w:before="0" w:after="0" w:line="240" w:lineRule="auto"/>
      </w:pPr>
      <w:r>
        <w:continuationSeparator/>
      </w:r>
    </w:p>
  </w:footnote>
</w:footnotes>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center"/>
    </w:pPr>
    <w:r>
      <w:drawing>
        <wp:inline xmlns:a="http://schemas.openxmlformats.org/drawingml/2006/main" xmlns:pic="http://schemas.openxmlformats.org/drawingml/2006/picture">
          <wp:extent cx="1385118" cy="612648"/>
          <wp:docPr id="1" name="Picture 1"/>
          <wp:cNvGraphicFramePr>
            <a:graphicFrameLocks noChangeAspect="1"/>
          </wp:cNvGraphicFramePr>
          <a:graphic>
            <a:graphicData uri="http://schemas.openxmlformats.org/drawingml/2006/picture">
              <pic:pic>
                <pic:nvPicPr>
                  <pic:cNvPr id="0" name="NEW I3 Digital.png"/>
                  <pic:cNvPicPr/>
                </pic:nvPicPr>
                <pic:blipFill>
                  <a:blip r:embed="rId1"/>
                  <a:stretch>
                    <a:fillRect/>
                  </a:stretch>
                </pic:blipFill>
                <pic:spPr>
                  <a:xfrm>
                    <a:off x="0" y="0"/>
                    <a:ext cx="1385118" cy="612648"/>
                  </a:xfrm>
                  <a:prstGeom prst="rec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6"/>
  </w:num>
  <w:num w:numId="4">
    <w:abstractNumId w:val="5"/>
  </w:num>
  <w:num w:numId="5">
    <w:abstractNumId w:val="5"/>
  </w:num>
  <w:num w:numId="6">
    <w:abstractNumId w:val="4"/>
  </w:num>
  <w:num w:numId="7">
    <w:abstractNumId w:val="0"/>
  </w:num>
  <w:num w:numId="8">
    <w:abstractNumId w:val="0"/>
  </w:num>
  <w:num w:numId="9">
    <w:abstractNumId w:val="0"/>
  </w:num>
  <w:num w:numId="10">
    <w:abstractNumId w:val="0"/>
  </w:num>
  <w:num w:numId="11">
    <w:abstractNumId w:val="0"/>
  </w:num>
  <w:num w:numId="12">
    <w:abstractNumId w:val="0"/>
  </w:num>
  <w:num w:numId="13">
    <w:abstractNumId w:val="1"/>
  </w:num>
  <w:num w:numId="14">
    <w:abstractNumId w:val="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02B"/>
    <w:rsid w:val="00131618"/>
    <w:rsid w:val="001938EC"/>
    <w:rsid w:val="00297E88"/>
    <w:rsid w:val="002C5A9C"/>
    <w:rsid w:val="003446F1"/>
    <w:rsid w:val="0039092E"/>
    <w:rsid w:val="003B6D13"/>
    <w:rsid w:val="00425176"/>
    <w:rsid w:val="004A1838"/>
    <w:rsid w:val="00645153"/>
    <w:rsid w:val="006B1F74"/>
    <w:rsid w:val="00712DAF"/>
    <w:rsid w:val="007448FA"/>
    <w:rsid w:val="007E7D4C"/>
    <w:rsid w:val="0086418D"/>
    <w:rsid w:val="0086546D"/>
    <w:rsid w:val="008B0C17"/>
    <w:rsid w:val="00903176"/>
    <w:rsid w:val="00917F90"/>
    <w:rsid w:val="009C6B01"/>
    <w:rsid w:val="00A13F25"/>
    <w:rsid w:val="00A67FCC"/>
    <w:rsid w:val="00A86FCF"/>
    <w:rsid w:val="00A910A6"/>
    <w:rsid w:val="00B947DC"/>
    <w:rsid w:val="00CD63F8"/>
    <w:rsid w:val="00D92915"/>
    <w:rsid w:val="00DE7795"/>
    <w:rsid w:val="00E65482"/>
    <w:rsid w:val="00EA102B"/>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126D91"/>
  <w15:chartTrackingRefBased/>
  <w15:docId w15:val="{FEE8CF5C-702B-4766-8DAD-AC3C1D758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 w:type="table" w:styleId="TableGrid">
    <w:name w:val="Table Grid"/>
    <w:basedOn w:val="TableNormal"/>
    <w:uiPriority w:val="39"/>
    <w:rsid w:val="00EA102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2" ma:contentTypeDescription="Create a new document." ma:contentTypeScope="" ma:versionID="8abd7edc45aa2ae810f7c6220049a064">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ee7564098cccb98459e14af833bfa87a"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E44855-CCB1-441A-B072-54219F2EEBE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795E7E7-C5B0-4BCE-9AF3-FE520C658709}">
  <ds:schemaRefs>
    <ds:schemaRef ds:uri="http://schemas.microsoft.com/sharepoint/v3/contenttype/forms"/>
  </ds:schemaRefs>
</ds:datastoreItem>
</file>

<file path=customXml/itemProps3.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4.xml><?xml version="1.0" encoding="utf-8"?>
<ds:datastoreItem xmlns:ds="http://schemas.openxmlformats.org/officeDocument/2006/customXml" ds:itemID="{9308E596-1EF0-4B28-AB3A-01B03FC3E3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NonprofitNext</Template>
  <TotalTime>2</TotalTime>
  <Pages>1</Pages>
  <Words>48</Words>
  <Characters>278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Bill Tracking Sheet</dc:title>
  <dc:subject/>
  <dc:creator>Info@nhnonprofits.org</dc:creator>
  <cp:keywords/>
  <dc:description/>
  <cp:lastModifiedBy>Deborah Clark</cp:lastModifiedBy>
  <cp:revision>3</cp:revision>
  <dcterms:created xsi:type="dcterms:W3CDTF">2021-10-22T12:47:00Z</dcterms:created>
  <dcterms:modified xsi:type="dcterms:W3CDTF">2021-11-02T18:41:00Z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