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B23C4" w14:textId="4C1F81D6" w:rsidR="00CD574D" w:rsidRDefault="001027FA">
      <w:pPr>
        <w:rPr>
          <w:rFonts w:eastAsiaTheme="majorEastAsia" w:cstheme="majorBidi"/>
          <w:color w:val="003C4C"/>
          <w:spacing w:val="-10"/>
          <w:kern w:val="28"/>
          <w:sz w:val="56"/>
          <w:szCs w:val="56"/>
        </w:rPr>
      </w:pPr>
      <w:r w:rsidRPr="00CD574D">
        <w:rPr>
          <w:rFonts w:eastAsiaTheme="majorEastAsia" w:cstheme="majorBidi"/>
          <w:color w:val="003C4C"/>
          <w:spacing w:val="-10"/>
          <w:kern w:val="28"/>
          <w:sz w:val="56"/>
          <w:szCs w:val="56"/>
        </w:rPr>
        <w:t>Sample Advocacy Evaluation</w:t>
      </w:r>
    </w:p>
    <w:p w14:paraId="579BC49B" w14:textId="4EEB4345" w:rsidR="00CD574D" w:rsidRDefault="00CD574D">
      <w:r w:rsidRPr="00CD574D">
        <w:t>An important part of building ongoing advocacy capacity is to identify and measure advocacy effectiveness. Advocacy, however, requires a different approach than might be used to evaluate other kinds of work such as direct services. Use this tool to capture what you accomplished as well as what might have been missed.</w:t>
      </w:r>
    </w:p>
    <w:tbl>
      <w:tblPr>
        <w:tblStyle w:val="NewBranding"/>
        <w:tblW w:w="0" w:type="auto"/>
        <w:tblLook w:val="0420" w:firstRow="1" w:lastRow="0" w:firstColumn="0" w:lastColumn="0" w:noHBand="0" w:noVBand="1"/>
      </w:tblPr>
      <w:tblGrid>
        <w:gridCol w:w="3685"/>
        <w:gridCol w:w="5885"/>
      </w:tblGrid>
      <w:tr w:rsidR="00CD574D" w14:paraId="693C8D1F" w14:textId="77777777" w:rsidTr="001027FA">
        <w:trPr>
          <w:cnfStyle w:val="100000000000" w:firstRow="1" w:lastRow="0" w:firstColumn="0" w:lastColumn="0" w:oddVBand="0" w:evenVBand="0" w:oddHBand="0" w:evenHBand="0" w:firstRowFirstColumn="0" w:firstRowLastColumn="0" w:lastRowFirstColumn="0" w:lastRowLastColumn="0"/>
          <w:trHeight w:val="669"/>
        </w:trPr>
        <w:tc>
          <w:tcPr>
            <w:tcW w:w="3685" w:type="dxa"/>
            <w:tcBorders>
              <w:bottom w:val="single" w:sz="8" w:space="0" w:color="auto"/>
            </w:tcBorders>
            <w:vAlign w:val="center"/>
          </w:tcPr>
          <w:p w14:paraId="5D2AF1F0" w14:textId="101965E3" w:rsidR="00CD574D" w:rsidRDefault="00CD574D" w:rsidP="00CD574D">
            <w:r>
              <w:t>Evaluation Questions</w:t>
            </w:r>
          </w:p>
        </w:tc>
        <w:tc>
          <w:tcPr>
            <w:tcW w:w="5885" w:type="dxa"/>
            <w:tcBorders>
              <w:bottom w:val="single" w:sz="8" w:space="0" w:color="auto"/>
            </w:tcBorders>
            <w:vAlign w:val="center"/>
          </w:tcPr>
          <w:p w14:paraId="53907DF2" w14:textId="0E6815F9" w:rsidR="00CD574D" w:rsidRDefault="00CD574D" w:rsidP="00CD574D">
            <w:r>
              <w:t>Responses</w:t>
            </w:r>
          </w:p>
        </w:tc>
      </w:tr>
      <w:tr w:rsidR="00CD574D" w14:paraId="630C469A"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52FEC0CB" w14:textId="594AA472" w:rsidR="00CD574D" w:rsidRDefault="00CD574D">
            <w:r>
              <w:t>Outcomes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1237001E" w14:textId="77777777" w:rsidR="00CD574D" w:rsidRDefault="00CD574D"/>
        </w:tc>
      </w:tr>
      <w:tr w:rsidR="00CD574D" w:rsidRPr="00CD574D" w14:paraId="4C61CE39"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68FD7BA0" w14:textId="698359D0" w:rsidR="00CD574D" w:rsidRPr="00CD574D" w:rsidRDefault="00CD574D" w:rsidP="00CD574D">
            <w:pPr>
              <w:rPr>
                <w:sz w:val="18"/>
                <w:szCs w:val="18"/>
              </w:rPr>
            </w:pPr>
            <w:r w:rsidRPr="00CD574D">
              <w:rPr>
                <w:sz w:val="18"/>
                <w:szCs w:val="18"/>
              </w:rPr>
              <w:t>What were the major goals we tried to accomplish?</w:t>
            </w:r>
          </w:p>
        </w:tc>
        <w:tc>
          <w:tcPr>
            <w:tcW w:w="5885" w:type="dxa"/>
            <w:tcBorders>
              <w:top w:val="single" w:sz="8" w:space="0" w:color="auto"/>
              <w:bottom w:val="single" w:sz="8" w:space="0" w:color="auto"/>
            </w:tcBorders>
            <w:shd w:val="clear" w:color="auto" w:fill="FFFFFF" w:themeFill="background1"/>
          </w:tcPr>
          <w:p w14:paraId="5F7CA8BA" w14:textId="77777777" w:rsidR="00CD574D" w:rsidRPr="00CD574D" w:rsidRDefault="00CD574D" w:rsidP="00CD574D">
            <w:pPr>
              <w:rPr>
                <w:sz w:val="18"/>
                <w:szCs w:val="18"/>
              </w:rPr>
            </w:pPr>
          </w:p>
        </w:tc>
      </w:tr>
      <w:tr w:rsidR="00CD574D" w14:paraId="3CB49D53"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5F3134B3" w14:textId="6F196318" w:rsidR="00CD574D" w:rsidRDefault="00CD574D" w:rsidP="00CD574D">
            <w:r w:rsidRPr="000F49A1">
              <w:t>Planning</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7DBFA89D" w14:textId="77777777" w:rsidR="00CD574D" w:rsidRDefault="00CD574D" w:rsidP="00CD574D"/>
        </w:tc>
      </w:tr>
      <w:tr w:rsidR="00CD574D" w:rsidRPr="00CD574D" w14:paraId="5B33FFF3"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78045097" w14:textId="3BFB6F8D" w:rsidR="00CD574D" w:rsidRPr="00CD574D" w:rsidRDefault="00CD574D" w:rsidP="00CD574D">
            <w:pPr>
              <w:rPr>
                <w:sz w:val="18"/>
                <w:szCs w:val="18"/>
              </w:rPr>
            </w:pPr>
            <w:r w:rsidRPr="00CD574D">
              <w:rPr>
                <w:sz w:val="18"/>
                <w:szCs w:val="18"/>
              </w:rPr>
              <w:t>How were these goals actively planned?</w:t>
            </w:r>
          </w:p>
        </w:tc>
        <w:tc>
          <w:tcPr>
            <w:tcW w:w="5885" w:type="dxa"/>
            <w:tcBorders>
              <w:top w:val="single" w:sz="8" w:space="0" w:color="auto"/>
              <w:bottom w:val="single" w:sz="8" w:space="0" w:color="auto"/>
            </w:tcBorders>
            <w:shd w:val="clear" w:color="auto" w:fill="FFFFFF" w:themeFill="background1"/>
          </w:tcPr>
          <w:p w14:paraId="5894B015" w14:textId="77777777" w:rsidR="00CD574D" w:rsidRPr="00CD574D" w:rsidRDefault="00CD574D" w:rsidP="00CD574D">
            <w:pPr>
              <w:rPr>
                <w:sz w:val="18"/>
                <w:szCs w:val="18"/>
              </w:rPr>
            </w:pPr>
          </w:p>
        </w:tc>
      </w:tr>
      <w:tr w:rsidR="00CD574D" w14:paraId="06C395A2"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74EF03D0" w14:textId="37F35A5A" w:rsidR="00CD574D" w:rsidRDefault="00CD574D" w:rsidP="00CD574D">
            <w:r w:rsidRPr="000F49A1">
              <w:t>Activities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10722A0B" w14:textId="77777777" w:rsidR="00CD574D" w:rsidRDefault="00CD574D" w:rsidP="00CD574D"/>
        </w:tc>
      </w:tr>
      <w:tr w:rsidR="00CD574D" w14:paraId="18F05D26"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18500CB8" w14:textId="0DDDF847" w:rsidR="00CD574D" w:rsidRDefault="00CD574D" w:rsidP="00CD574D">
            <w:r w:rsidRPr="000F49A1">
              <w:t>What were the major activities completed?</w:t>
            </w:r>
          </w:p>
        </w:tc>
        <w:tc>
          <w:tcPr>
            <w:tcW w:w="5885" w:type="dxa"/>
            <w:tcBorders>
              <w:top w:val="single" w:sz="8" w:space="0" w:color="auto"/>
              <w:bottom w:val="single" w:sz="8" w:space="0" w:color="auto"/>
            </w:tcBorders>
            <w:shd w:val="clear" w:color="auto" w:fill="FFFFFF" w:themeFill="background1"/>
          </w:tcPr>
          <w:p w14:paraId="5204B068" w14:textId="77777777" w:rsidR="00CD574D" w:rsidRDefault="00CD574D" w:rsidP="00CD574D"/>
        </w:tc>
      </w:tr>
      <w:tr w:rsidR="00CD574D" w14:paraId="74C9FB03"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58324CB3" w14:textId="178A7D82" w:rsidR="00CD574D" w:rsidRDefault="00CD574D" w:rsidP="00CD574D">
            <w:r w:rsidRPr="000F49A1">
              <w:t>Roles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1CB55D53" w14:textId="77777777" w:rsidR="00CD574D" w:rsidRDefault="00CD574D" w:rsidP="00CD574D">
            <w:pPr>
              <w:jc w:val="center"/>
            </w:pPr>
          </w:p>
        </w:tc>
      </w:tr>
      <w:tr w:rsidR="00CD574D" w:rsidRPr="00CD574D" w14:paraId="0B4BEC0F"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tcBorders>
            <w:shd w:val="clear" w:color="auto" w:fill="FFFFFF" w:themeFill="background1"/>
          </w:tcPr>
          <w:p w14:paraId="448F0C3A" w14:textId="36FDA32B" w:rsidR="00CD574D" w:rsidRPr="00CD574D" w:rsidRDefault="00CD574D" w:rsidP="00CD574D">
            <w:pPr>
              <w:rPr>
                <w:sz w:val="18"/>
                <w:szCs w:val="18"/>
              </w:rPr>
            </w:pPr>
            <w:r w:rsidRPr="00CD574D">
              <w:rPr>
                <w:sz w:val="18"/>
                <w:szCs w:val="18"/>
              </w:rPr>
              <w:t>Were the roles that we took effective?</w:t>
            </w:r>
          </w:p>
        </w:tc>
        <w:tc>
          <w:tcPr>
            <w:tcW w:w="5885" w:type="dxa"/>
            <w:tcBorders>
              <w:top w:val="single" w:sz="8" w:space="0" w:color="auto"/>
            </w:tcBorders>
            <w:shd w:val="clear" w:color="auto" w:fill="FFFFFF" w:themeFill="background1"/>
          </w:tcPr>
          <w:p w14:paraId="3ED4F871" w14:textId="77777777" w:rsidR="00CD574D" w:rsidRPr="00CD574D" w:rsidRDefault="00CD574D" w:rsidP="00CD574D">
            <w:pPr>
              <w:jc w:val="center"/>
              <w:rPr>
                <w:sz w:val="18"/>
                <w:szCs w:val="18"/>
              </w:rPr>
            </w:pPr>
          </w:p>
        </w:tc>
      </w:tr>
      <w:tr w:rsidR="00CD574D" w:rsidRPr="00CD574D" w14:paraId="4ACC5CEC"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bottom w:val="single" w:sz="8" w:space="0" w:color="auto"/>
            </w:tcBorders>
            <w:shd w:val="clear" w:color="auto" w:fill="FFFFFF" w:themeFill="background1"/>
          </w:tcPr>
          <w:p w14:paraId="4DB16E6A" w14:textId="3B697247" w:rsidR="00CD574D" w:rsidRPr="00CD574D" w:rsidRDefault="00CD574D" w:rsidP="00CD574D">
            <w:pPr>
              <w:rPr>
                <w:sz w:val="18"/>
                <w:szCs w:val="18"/>
              </w:rPr>
            </w:pPr>
            <w:r w:rsidRPr="00CD574D">
              <w:rPr>
                <w:sz w:val="18"/>
                <w:szCs w:val="18"/>
              </w:rPr>
              <w:t>What roles were missing?</w:t>
            </w:r>
          </w:p>
        </w:tc>
        <w:tc>
          <w:tcPr>
            <w:tcW w:w="5885" w:type="dxa"/>
            <w:tcBorders>
              <w:bottom w:val="single" w:sz="8" w:space="0" w:color="auto"/>
            </w:tcBorders>
            <w:shd w:val="clear" w:color="auto" w:fill="FFFFFF" w:themeFill="background1"/>
          </w:tcPr>
          <w:p w14:paraId="2AE5BE90" w14:textId="77777777" w:rsidR="00CD574D" w:rsidRPr="00CD574D" w:rsidRDefault="00CD574D" w:rsidP="00CD574D">
            <w:pPr>
              <w:jc w:val="center"/>
              <w:rPr>
                <w:sz w:val="18"/>
                <w:szCs w:val="18"/>
              </w:rPr>
            </w:pPr>
          </w:p>
        </w:tc>
      </w:tr>
      <w:tr w:rsidR="00CD574D" w14:paraId="6F9D1C1C"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18A5D982" w14:textId="5751D679" w:rsidR="00CD574D" w:rsidRDefault="00CD574D" w:rsidP="00CD574D">
            <w:r w:rsidRPr="000F49A1">
              <w:t>Partners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2D960727" w14:textId="77777777" w:rsidR="00CD574D" w:rsidRDefault="00CD574D" w:rsidP="00CD574D">
            <w:pPr>
              <w:jc w:val="center"/>
            </w:pPr>
          </w:p>
        </w:tc>
      </w:tr>
      <w:tr w:rsidR="00CD574D" w:rsidRPr="00CD574D" w14:paraId="6E4CFD06"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tcBorders>
            <w:shd w:val="clear" w:color="auto" w:fill="FFFFFF" w:themeFill="background1"/>
          </w:tcPr>
          <w:p w14:paraId="14B45393" w14:textId="799DC123" w:rsidR="00CD574D" w:rsidRPr="00CD574D" w:rsidRDefault="00CD574D" w:rsidP="00CD574D">
            <w:pPr>
              <w:rPr>
                <w:sz w:val="18"/>
                <w:szCs w:val="18"/>
              </w:rPr>
            </w:pPr>
            <w:r w:rsidRPr="00CD574D">
              <w:rPr>
                <w:sz w:val="18"/>
                <w:szCs w:val="18"/>
              </w:rPr>
              <w:t>Did we engage the right partners?</w:t>
            </w:r>
          </w:p>
        </w:tc>
        <w:tc>
          <w:tcPr>
            <w:tcW w:w="5885" w:type="dxa"/>
            <w:tcBorders>
              <w:top w:val="single" w:sz="8" w:space="0" w:color="auto"/>
            </w:tcBorders>
            <w:shd w:val="clear" w:color="auto" w:fill="FFFFFF" w:themeFill="background1"/>
          </w:tcPr>
          <w:p w14:paraId="64F6E21A" w14:textId="77777777" w:rsidR="00CD574D" w:rsidRPr="00CD574D" w:rsidRDefault="00CD574D" w:rsidP="00CD574D">
            <w:pPr>
              <w:jc w:val="center"/>
              <w:rPr>
                <w:sz w:val="18"/>
                <w:szCs w:val="18"/>
              </w:rPr>
            </w:pPr>
          </w:p>
        </w:tc>
      </w:tr>
      <w:tr w:rsidR="00CD574D" w:rsidRPr="00CD574D" w14:paraId="0C87B42A"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bottom w:val="single" w:sz="8" w:space="0" w:color="auto"/>
            </w:tcBorders>
            <w:shd w:val="clear" w:color="auto" w:fill="FFFFFF" w:themeFill="background1"/>
          </w:tcPr>
          <w:p w14:paraId="2FCDD29E" w14:textId="34074C1C" w:rsidR="00CD574D" w:rsidRPr="00CD574D" w:rsidRDefault="00CD574D" w:rsidP="00CD574D">
            <w:pPr>
              <w:rPr>
                <w:sz w:val="18"/>
                <w:szCs w:val="18"/>
              </w:rPr>
            </w:pPr>
            <w:r w:rsidRPr="00CD574D">
              <w:rPr>
                <w:sz w:val="18"/>
                <w:szCs w:val="18"/>
              </w:rPr>
              <w:t>Who was missing?</w:t>
            </w:r>
          </w:p>
        </w:tc>
        <w:tc>
          <w:tcPr>
            <w:tcW w:w="5885" w:type="dxa"/>
            <w:tcBorders>
              <w:bottom w:val="single" w:sz="8" w:space="0" w:color="auto"/>
            </w:tcBorders>
            <w:shd w:val="clear" w:color="auto" w:fill="FFFFFF" w:themeFill="background1"/>
          </w:tcPr>
          <w:p w14:paraId="0615C733" w14:textId="77777777" w:rsidR="00CD574D" w:rsidRPr="00CD574D" w:rsidRDefault="00CD574D" w:rsidP="00CD574D">
            <w:pPr>
              <w:jc w:val="center"/>
              <w:rPr>
                <w:sz w:val="18"/>
                <w:szCs w:val="18"/>
              </w:rPr>
            </w:pPr>
          </w:p>
        </w:tc>
      </w:tr>
      <w:tr w:rsidR="00CD574D" w14:paraId="61CA7281"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6542F10D" w14:textId="16FF9355" w:rsidR="00CD574D" w:rsidRDefault="00CD574D" w:rsidP="00CD574D">
            <w:r w:rsidRPr="000F49A1">
              <w:t>External Environment</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54267103" w14:textId="77777777" w:rsidR="00CD574D" w:rsidRDefault="00CD574D" w:rsidP="00CD574D">
            <w:pPr>
              <w:jc w:val="center"/>
            </w:pPr>
          </w:p>
        </w:tc>
      </w:tr>
      <w:tr w:rsidR="00CD574D" w:rsidRPr="00CD574D" w14:paraId="5085B7A7"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tcBorders>
            <w:shd w:val="clear" w:color="auto" w:fill="FFFFFF" w:themeFill="background1"/>
          </w:tcPr>
          <w:p w14:paraId="5653AFC1" w14:textId="65C3F074" w:rsidR="00CD574D" w:rsidRPr="00CD574D" w:rsidRDefault="00CD574D" w:rsidP="00CD574D">
            <w:pPr>
              <w:rPr>
                <w:sz w:val="18"/>
                <w:szCs w:val="18"/>
              </w:rPr>
            </w:pPr>
            <w:r w:rsidRPr="00CD574D">
              <w:rPr>
                <w:sz w:val="18"/>
                <w:szCs w:val="18"/>
              </w:rPr>
              <w:t>What was happening externally?</w:t>
            </w:r>
          </w:p>
        </w:tc>
        <w:tc>
          <w:tcPr>
            <w:tcW w:w="5885" w:type="dxa"/>
            <w:tcBorders>
              <w:top w:val="single" w:sz="8" w:space="0" w:color="auto"/>
            </w:tcBorders>
            <w:shd w:val="clear" w:color="auto" w:fill="FFFFFF" w:themeFill="background1"/>
          </w:tcPr>
          <w:p w14:paraId="638A6D08" w14:textId="77777777" w:rsidR="00CD574D" w:rsidRPr="00CD574D" w:rsidRDefault="00CD574D" w:rsidP="00CD574D">
            <w:pPr>
              <w:jc w:val="center"/>
              <w:rPr>
                <w:sz w:val="18"/>
                <w:szCs w:val="18"/>
              </w:rPr>
            </w:pPr>
          </w:p>
        </w:tc>
      </w:tr>
      <w:tr w:rsidR="00CD574D" w:rsidRPr="00CD574D" w14:paraId="4D19219E"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shd w:val="clear" w:color="auto" w:fill="FFFFFF" w:themeFill="background1"/>
          </w:tcPr>
          <w:p w14:paraId="76F290CA" w14:textId="28EC8468" w:rsidR="00CD574D" w:rsidRPr="00CD574D" w:rsidRDefault="00CD574D" w:rsidP="00CD574D">
            <w:pPr>
              <w:rPr>
                <w:sz w:val="18"/>
                <w:szCs w:val="18"/>
              </w:rPr>
            </w:pPr>
            <w:r w:rsidRPr="00CD574D">
              <w:rPr>
                <w:sz w:val="18"/>
                <w:szCs w:val="18"/>
              </w:rPr>
              <w:t>How did it influence goals?</w:t>
            </w:r>
          </w:p>
        </w:tc>
        <w:tc>
          <w:tcPr>
            <w:tcW w:w="5885" w:type="dxa"/>
            <w:shd w:val="clear" w:color="auto" w:fill="FFFFFF" w:themeFill="background1"/>
          </w:tcPr>
          <w:p w14:paraId="52A989D2" w14:textId="77777777" w:rsidR="00CD574D" w:rsidRPr="00CD574D" w:rsidRDefault="00CD574D" w:rsidP="00CD574D">
            <w:pPr>
              <w:jc w:val="center"/>
              <w:rPr>
                <w:sz w:val="18"/>
                <w:szCs w:val="18"/>
              </w:rPr>
            </w:pPr>
          </w:p>
        </w:tc>
      </w:tr>
      <w:tr w:rsidR="00CD574D" w:rsidRPr="00CD574D" w14:paraId="5BED3175"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bottom w:val="single" w:sz="8" w:space="0" w:color="auto"/>
            </w:tcBorders>
            <w:shd w:val="clear" w:color="auto" w:fill="FFFFFF" w:themeFill="background1"/>
          </w:tcPr>
          <w:p w14:paraId="5BAB53A1" w14:textId="14A063B3" w:rsidR="00CD574D" w:rsidRPr="00CD574D" w:rsidRDefault="00CD574D" w:rsidP="00CD574D">
            <w:pPr>
              <w:rPr>
                <w:sz w:val="18"/>
                <w:szCs w:val="18"/>
              </w:rPr>
            </w:pPr>
            <w:r w:rsidRPr="00CD574D">
              <w:rPr>
                <w:sz w:val="18"/>
                <w:szCs w:val="18"/>
              </w:rPr>
              <w:t>How did we respond?</w:t>
            </w:r>
          </w:p>
        </w:tc>
        <w:tc>
          <w:tcPr>
            <w:tcW w:w="5885" w:type="dxa"/>
            <w:tcBorders>
              <w:bottom w:val="single" w:sz="8" w:space="0" w:color="auto"/>
            </w:tcBorders>
            <w:shd w:val="clear" w:color="auto" w:fill="FFFFFF" w:themeFill="background1"/>
          </w:tcPr>
          <w:p w14:paraId="56B43F4C" w14:textId="77777777" w:rsidR="00CD574D" w:rsidRPr="00CD574D" w:rsidRDefault="00CD574D" w:rsidP="00CD574D">
            <w:pPr>
              <w:jc w:val="center"/>
              <w:rPr>
                <w:sz w:val="18"/>
                <w:szCs w:val="18"/>
              </w:rPr>
            </w:pPr>
          </w:p>
        </w:tc>
      </w:tr>
      <w:tr w:rsidR="00CD574D" w14:paraId="0F8EC762"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729CD3DF" w14:textId="681D7C4D" w:rsidR="00CD574D" w:rsidRDefault="00CD574D" w:rsidP="00CD574D">
            <w:r w:rsidRPr="000F49A1">
              <w:t>Opportunities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05790A5A" w14:textId="77777777" w:rsidR="00CD574D" w:rsidRDefault="00CD574D" w:rsidP="00CD574D">
            <w:pPr>
              <w:jc w:val="center"/>
            </w:pPr>
          </w:p>
        </w:tc>
      </w:tr>
      <w:tr w:rsidR="00CD574D" w:rsidRPr="00CD574D" w14:paraId="61959F1A"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27809957" w14:textId="4E36919B" w:rsidR="00CD574D" w:rsidRPr="00CD574D" w:rsidRDefault="00CD574D" w:rsidP="00CD574D">
            <w:pPr>
              <w:rPr>
                <w:sz w:val="18"/>
                <w:szCs w:val="18"/>
              </w:rPr>
            </w:pPr>
            <w:r w:rsidRPr="00CD574D">
              <w:rPr>
                <w:sz w:val="18"/>
                <w:szCs w:val="18"/>
              </w:rPr>
              <w:t>What opportunities could we have leveraged but didn’t?</w:t>
            </w:r>
          </w:p>
        </w:tc>
        <w:tc>
          <w:tcPr>
            <w:tcW w:w="5885" w:type="dxa"/>
            <w:tcBorders>
              <w:top w:val="single" w:sz="8" w:space="0" w:color="auto"/>
              <w:bottom w:val="single" w:sz="8" w:space="0" w:color="auto"/>
            </w:tcBorders>
            <w:shd w:val="clear" w:color="auto" w:fill="FFFFFF" w:themeFill="background1"/>
          </w:tcPr>
          <w:p w14:paraId="0B87535C" w14:textId="77777777" w:rsidR="00CD574D" w:rsidRPr="00CD574D" w:rsidRDefault="00CD574D" w:rsidP="00CD574D">
            <w:pPr>
              <w:jc w:val="center"/>
              <w:rPr>
                <w:sz w:val="18"/>
                <w:szCs w:val="18"/>
              </w:rPr>
            </w:pPr>
          </w:p>
        </w:tc>
      </w:tr>
      <w:tr w:rsidR="00CD574D" w14:paraId="4C04DEEC"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31A3121E" w14:textId="1E7CB5E9" w:rsidR="00CD574D" w:rsidRDefault="00CD574D" w:rsidP="00CD574D">
            <w:r w:rsidRPr="000F49A1">
              <w:t>Barriers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57FACFDB" w14:textId="77777777" w:rsidR="00CD574D" w:rsidRDefault="00CD574D" w:rsidP="00CD574D">
            <w:pPr>
              <w:jc w:val="center"/>
            </w:pPr>
          </w:p>
        </w:tc>
      </w:tr>
      <w:tr w:rsidR="00CD574D" w:rsidRPr="00CD574D" w14:paraId="5B5095C7"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bottom w:val="single" w:sz="8" w:space="0" w:color="auto"/>
            </w:tcBorders>
            <w:shd w:val="clear" w:color="auto" w:fill="FFFFFF" w:themeFill="background1"/>
          </w:tcPr>
          <w:p w14:paraId="4D2D7503" w14:textId="315B73E0" w:rsidR="00CD574D" w:rsidRPr="00CD574D" w:rsidRDefault="00CD574D" w:rsidP="00CD574D">
            <w:pPr>
              <w:rPr>
                <w:sz w:val="18"/>
                <w:szCs w:val="18"/>
              </w:rPr>
            </w:pPr>
            <w:r w:rsidRPr="00CD574D">
              <w:rPr>
                <w:sz w:val="18"/>
                <w:szCs w:val="18"/>
              </w:rPr>
              <w:t>What barriers were overcome? How?</w:t>
            </w:r>
          </w:p>
        </w:tc>
        <w:tc>
          <w:tcPr>
            <w:tcW w:w="5885" w:type="dxa"/>
            <w:tcBorders>
              <w:top w:val="single" w:sz="8" w:space="0" w:color="auto"/>
              <w:bottom w:val="single" w:sz="8" w:space="0" w:color="auto"/>
            </w:tcBorders>
            <w:shd w:val="clear" w:color="auto" w:fill="FFFFFF" w:themeFill="background1"/>
          </w:tcPr>
          <w:p w14:paraId="63EECD8D" w14:textId="77777777" w:rsidR="00CD574D" w:rsidRPr="00CD574D" w:rsidRDefault="00CD574D" w:rsidP="00CD574D">
            <w:pPr>
              <w:jc w:val="center"/>
              <w:rPr>
                <w:sz w:val="18"/>
                <w:szCs w:val="18"/>
              </w:rPr>
            </w:pPr>
          </w:p>
        </w:tc>
      </w:tr>
      <w:tr w:rsidR="00CD574D" w14:paraId="32B4C3B7"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2EC0FB29" w14:textId="1C79361D" w:rsidR="00CD574D" w:rsidRDefault="00CD574D" w:rsidP="00CD574D">
            <w:r w:rsidRPr="000F49A1">
              <w:t>Critical Components of Strategy</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3C7013CF" w14:textId="77777777" w:rsidR="00CD574D" w:rsidRDefault="00CD574D" w:rsidP="00CD574D">
            <w:pPr>
              <w:jc w:val="center"/>
            </w:pPr>
          </w:p>
        </w:tc>
      </w:tr>
      <w:tr w:rsidR="00CD574D" w:rsidRPr="00CD574D" w14:paraId="70908A29"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tcBorders>
            <w:shd w:val="clear" w:color="auto" w:fill="FFFFFF" w:themeFill="background1"/>
          </w:tcPr>
          <w:p w14:paraId="5A6D3382" w14:textId="711DB2ED" w:rsidR="00CD574D" w:rsidRPr="00CD574D" w:rsidRDefault="00CD574D" w:rsidP="00CD574D">
            <w:pPr>
              <w:rPr>
                <w:sz w:val="18"/>
                <w:szCs w:val="18"/>
              </w:rPr>
            </w:pPr>
            <w:r w:rsidRPr="00CD574D">
              <w:rPr>
                <w:sz w:val="18"/>
                <w:szCs w:val="18"/>
              </w:rPr>
              <w:t>What were the primary activities in which we engaged?</w:t>
            </w:r>
          </w:p>
        </w:tc>
        <w:tc>
          <w:tcPr>
            <w:tcW w:w="5885" w:type="dxa"/>
            <w:tcBorders>
              <w:top w:val="single" w:sz="8" w:space="0" w:color="auto"/>
            </w:tcBorders>
            <w:shd w:val="clear" w:color="auto" w:fill="FFFFFF" w:themeFill="background1"/>
          </w:tcPr>
          <w:p w14:paraId="2A5DEE6D" w14:textId="77777777" w:rsidR="00CD574D" w:rsidRPr="00CD574D" w:rsidRDefault="00CD574D" w:rsidP="00CD574D">
            <w:pPr>
              <w:jc w:val="center"/>
              <w:rPr>
                <w:sz w:val="18"/>
                <w:szCs w:val="18"/>
              </w:rPr>
            </w:pPr>
          </w:p>
        </w:tc>
      </w:tr>
      <w:tr w:rsidR="00CD574D" w:rsidRPr="00CD574D" w14:paraId="325B4632"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bottom w:val="single" w:sz="8" w:space="0" w:color="auto"/>
            </w:tcBorders>
            <w:shd w:val="clear" w:color="auto" w:fill="FFFFFF" w:themeFill="background1"/>
          </w:tcPr>
          <w:p w14:paraId="7513ACCB" w14:textId="1B661760" w:rsidR="00CD574D" w:rsidRPr="00CD574D" w:rsidRDefault="00CD574D" w:rsidP="00CD574D">
            <w:pPr>
              <w:rPr>
                <w:sz w:val="18"/>
                <w:szCs w:val="18"/>
              </w:rPr>
            </w:pPr>
            <w:r w:rsidRPr="00CD574D">
              <w:rPr>
                <w:sz w:val="18"/>
                <w:szCs w:val="18"/>
              </w:rPr>
              <w:t>What activities did we neglect?</w:t>
            </w:r>
          </w:p>
        </w:tc>
        <w:tc>
          <w:tcPr>
            <w:tcW w:w="5885" w:type="dxa"/>
            <w:tcBorders>
              <w:bottom w:val="single" w:sz="8" w:space="0" w:color="auto"/>
            </w:tcBorders>
            <w:shd w:val="clear" w:color="auto" w:fill="FFFFFF" w:themeFill="background1"/>
          </w:tcPr>
          <w:p w14:paraId="0ED8E87A" w14:textId="77777777" w:rsidR="00CD574D" w:rsidRPr="00CD574D" w:rsidRDefault="00CD574D" w:rsidP="00CD574D">
            <w:pPr>
              <w:jc w:val="center"/>
              <w:rPr>
                <w:sz w:val="18"/>
                <w:szCs w:val="18"/>
              </w:rPr>
            </w:pPr>
          </w:p>
        </w:tc>
      </w:tr>
      <w:tr w:rsidR="00CD574D" w14:paraId="5D5A4FC2"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799AF525" w14:textId="369B794B" w:rsidR="00CD574D" w:rsidRDefault="00CD574D" w:rsidP="00CD574D">
            <w:r w:rsidRPr="000F49A1">
              <w:t>Lessons Learned</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48BB87EC" w14:textId="77777777" w:rsidR="00CD574D" w:rsidRDefault="00CD574D" w:rsidP="00CD574D">
            <w:pPr>
              <w:jc w:val="center"/>
            </w:pPr>
          </w:p>
        </w:tc>
      </w:tr>
      <w:tr w:rsidR="00CD574D" w:rsidRPr="00CD574D" w14:paraId="5A4DF484"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tcBorders>
            <w:shd w:val="clear" w:color="auto" w:fill="FFFFFF" w:themeFill="background1"/>
          </w:tcPr>
          <w:p w14:paraId="3493843C" w14:textId="05890DAA" w:rsidR="00CD574D" w:rsidRPr="00CD574D" w:rsidRDefault="00CD574D" w:rsidP="00CD574D">
            <w:pPr>
              <w:rPr>
                <w:sz w:val="18"/>
                <w:szCs w:val="18"/>
              </w:rPr>
            </w:pPr>
            <w:r w:rsidRPr="00CD574D">
              <w:rPr>
                <w:sz w:val="18"/>
                <w:szCs w:val="18"/>
              </w:rPr>
              <w:t xml:space="preserve">What could we have done differently? </w:t>
            </w:r>
          </w:p>
        </w:tc>
        <w:tc>
          <w:tcPr>
            <w:tcW w:w="5885" w:type="dxa"/>
            <w:tcBorders>
              <w:top w:val="single" w:sz="8" w:space="0" w:color="auto"/>
            </w:tcBorders>
            <w:shd w:val="clear" w:color="auto" w:fill="FFFFFF" w:themeFill="background1"/>
          </w:tcPr>
          <w:p w14:paraId="1A44BE87" w14:textId="77777777" w:rsidR="00CD574D" w:rsidRPr="00CD574D" w:rsidRDefault="00CD574D" w:rsidP="00CD574D">
            <w:pPr>
              <w:jc w:val="center"/>
              <w:rPr>
                <w:sz w:val="18"/>
                <w:szCs w:val="18"/>
              </w:rPr>
            </w:pPr>
          </w:p>
        </w:tc>
      </w:tr>
      <w:tr w:rsidR="00CD574D" w:rsidRPr="00CD574D" w14:paraId="1CC56A07"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shd w:val="clear" w:color="auto" w:fill="FFFFFF" w:themeFill="background1"/>
          </w:tcPr>
          <w:p w14:paraId="4659EA46" w14:textId="75DDD6F2" w:rsidR="00CD574D" w:rsidRPr="00CD574D" w:rsidRDefault="00CD574D" w:rsidP="00CD574D">
            <w:pPr>
              <w:rPr>
                <w:sz w:val="18"/>
                <w:szCs w:val="18"/>
              </w:rPr>
            </w:pPr>
            <w:r w:rsidRPr="00CD574D">
              <w:rPr>
                <w:sz w:val="18"/>
                <w:szCs w:val="18"/>
              </w:rPr>
              <w:t>What could we have avoided?</w:t>
            </w:r>
          </w:p>
        </w:tc>
        <w:tc>
          <w:tcPr>
            <w:tcW w:w="5885" w:type="dxa"/>
            <w:shd w:val="clear" w:color="auto" w:fill="FFFFFF" w:themeFill="background1"/>
          </w:tcPr>
          <w:p w14:paraId="027D5228" w14:textId="77777777" w:rsidR="00CD574D" w:rsidRPr="00CD574D" w:rsidRDefault="00CD574D" w:rsidP="00CD574D">
            <w:pPr>
              <w:jc w:val="center"/>
              <w:rPr>
                <w:sz w:val="18"/>
                <w:szCs w:val="18"/>
              </w:rPr>
            </w:pPr>
          </w:p>
        </w:tc>
      </w:tr>
      <w:tr w:rsidR="00CD574D" w:rsidRPr="00CD574D" w14:paraId="6742AF8F"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bottom w:val="single" w:sz="8" w:space="0" w:color="auto"/>
            </w:tcBorders>
            <w:shd w:val="clear" w:color="auto" w:fill="FFFFFF" w:themeFill="background1"/>
          </w:tcPr>
          <w:p w14:paraId="68777F45" w14:textId="5A8BF7DA" w:rsidR="00CD574D" w:rsidRPr="00CD574D" w:rsidRDefault="00CD574D" w:rsidP="00CD574D">
            <w:pPr>
              <w:rPr>
                <w:sz w:val="18"/>
                <w:szCs w:val="18"/>
              </w:rPr>
            </w:pPr>
            <w:r w:rsidRPr="00CD574D">
              <w:rPr>
                <w:sz w:val="18"/>
                <w:szCs w:val="18"/>
              </w:rPr>
              <w:t>What could we have added?</w:t>
            </w:r>
          </w:p>
        </w:tc>
        <w:tc>
          <w:tcPr>
            <w:tcW w:w="5885" w:type="dxa"/>
            <w:tcBorders>
              <w:bottom w:val="single" w:sz="8" w:space="0" w:color="auto"/>
            </w:tcBorders>
            <w:shd w:val="clear" w:color="auto" w:fill="FFFFFF" w:themeFill="background1"/>
          </w:tcPr>
          <w:p w14:paraId="4B5A6E34" w14:textId="77777777" w:rsidR="00CD574D" w:rsidRPr="00CD574D" w:rsidRDefault="00CD574D" w:rsidP="00CD574D">
            <w:pPr>
              <w:jc w:val="center"/>
              <w:rPr>
                <w:sz w:val="18"/>
                <w:szCs w:val="18"/>
              </w:rPr>
            </w:pPr>
          </w:p>
        </w:tc>
      </w:tr>
      <w:tr w:rsidR="00CD574D" w14:paraId="24D2EFDC" w14:textId="77777777" w:rsidTr="001027FA">
        <w:trPr>
          <w:cnfStyle w:val="000000010000" w:firstRow="0" w:lastRow="0" w:firstColumn="0" w:lastColumn="0" w:oddVBand="0" w:evenVBand="0" w:oddHBand="0" w:evenHBand="1" w:firstRowFirstColumn="0" w:firstRowLastColumn="0" w:lastRowFirstColumn="0" w:lastRowLastColumn="0"/>
        </w:trPr>
        <w:tc>
          <w:tcPr>
            <w:tcW w:w="3685" w:type="dxa"/>
            <w:tcBorders>
              <w:top w:val="single" w:sz="8" w:space="0" w:color="auto"/>
              <w:left w:val="single" w:sz="8" w:space="0" w:color="auto"/>
              <w:bottom w:val="single" w:sz="8" w:space="0" w:color="auto"/>
              <w:right w:val="none" w:sz="0" w:space="0" w:color="auto"/>
            </w:tcBorders>
            <w:shd w:val="clear" w:color="auto" w:fill="003C4C"/>
          </w:tcPr>
          <w:p w14:paraId="445C719F" w14:textId="46B03C70" w:rsidR="00CD574D" w:rsidRDefault="00CD574D" w:rsidP="00CD574D">
            <w:r w:rsidRPr="000F49A1">
              <w:t>Major Achievements</w:t>
            </w:r>
          </w:p>
        </w:tc>
        <w:tc>
          <w:tcPr>
            <w:tcW w:w="5885" w:type="dxa"/>
            <w:tcBorders>
              <w:top w:val="single" w:sz="8" w:space="0" w:color="auto"/>
              <w:left w:val="none" w:sz="0" w:space="0" w:color="auto"/>
              <w:bottom w:val="single" w:sz="8" w:space="0" w:color="auto"/>
              <w:right w:val="single" w:sz="8" w:space="0" w:color="auto"/>
            </w:tcBorders>
            <w:shd w:val="clear" w:color="auto" w:fill="003C4C"/>
          </w:tcPr>
          <w:p w14:paraId="297FBF19" w14:textId="77777777" w:rsidR="00CD574D" w:rsidRDefault="00CD574D" w:rsidP="00CD574D">
            <w:pPr>
              <w:jc w:val="center"/>
            </w:pPr>
          </w:p>
        </w:tc>
      </w:tr>
      <w:tr w:rsidR="00CD574D" w:rsidRPr="00CD574D" w14:paraId="03C86A8E" w14:textId="77777777" w:rsidTr="001027FA">
        <w:trPr>
          <w:cnfStyle w:val="000000100000" w:firstRow="0" w:lastRow="0" w:firstColumn="0" w:lastColumn="0" w:oddVBand="0" w:evenVBand="0" w:oddHBand="1" w:evenHBand="0" w:firstRowFirstColumn="0" w:firstRowLastColumn="0" w:lastRowFirstColumn="0" w:lastRowLastColumn="0"/>
        </w:trPr>
        <w:tc>
          <w:tcPr>
            <w:tcW w:w="3685" w:type="dxa"/>
            <w:tcBorders>
              <w:top w:val="single" w:sz="8" w:space="0" w:color="auto"/>
            </w:tcBorders>
            <w:shd w:val="clear" w:color="auto" w:fill="FFFFFF" w:themeFill="background1"/>
          </w:tcPr>
          <w:p w14:paraId="03A21691" w14:textId="720B7125" w:rsidR="00CD574D" w:rsidRPr="00CD574D" w:rsidRDefault="00CD574D" w:rsidP="00CD574D">
            <w:pPr>
              <w:rPr>
                <w:sz w:val="18"/>
                <w:szCs w:val="18"/>
              </w:rPr>
            </w:pPr>
            <w:r w:rsidRPr="00CD574D">
              <w:rPr>
                <w:sz w:val="18"/>
                <w:szCs w:val="18"/>
              </w:rPr>
              <w:t>What should we celebrate?</w:t>
            </w:r>
          </w:p>
        </w:tc>
        <w:tc>
          <w:tcPr>
            <w:tcW w:w="5885" w:type="dxa"/>
            <w:tcBorders>
              <w:top w:val="single" w:sz="8" w:space="0" w:color="auto"/>
            </w:tcBorders>
            <w:shd w:val="clear" w:color="auto" w:fill="FFFFFF" w:themeFill="background1"/>
          </w:tcPr>
          <w:p w14:paraId="7C487BF5" w14:textId="77777777" w:rsidR="00CD574D" w:rsidRPr="00CD574D" w:rsidRDefault="00CD574D" w:rsidP="00CD574D">
            <w:pPr>
              <w:jc w:val="center"/>
              <w:rPr>
                <w:sz w:val="18"/>
                <w:szCs w:val="18"/>
              </w:rPr>
            </w:pPr>
          </w:p>
        </w:tc>
      </w:tr>
    </w:tbl>
    <w:p w14:paraId="328081EA" w14:textId="77777777" w:rsidR="00CD574D" w:rsidRDefault="00CD574D"/>
    <w:sectPr w:rsidR="00CD574D"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8BF0F" w14:textId="77777777" w:rsidR="00CD574D" w:rsidRDefault="00CD574D" w:rsidP="007448FA">
      <w:pPr>
        <w:spacing w:before="0" w:after="0" w:line="240" w:lineRule="auto"/>
      </w:pPr>
      <w:r>
        <w:separator/>
      </w:r>
    </w:p>
  </w:endnote>
  <w:endnote w:type="continuationSeparator" w:id="0">
    <w:p w14:paraId="5D484031" w14:textId="77777777" w:rsidR="00CD574D" w:rsidRDefault="00CD574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E9AC08F5-4F7B-412C-A986-EC4281CFC0BB}"/>
    <w:embedBold r:id="rId2" w:fontKey="{81869ABF-1148-4A4C-B36F-78F80D881C7F}"/>
    <w:embedItalic r:id="rId3" w:fontKey="{EEAD268B-CD4E-4DC1-B9C9-5FE92D11F20C}"/>
  </w:font>
  <w:font w:name="Calibri">
    <w:panose1 w:val="020F0502020204030204"/>
    <w:charset w:val="00"/>
    <w:family w:val="swiss"/>
    <w:pitch w:val="variable"/>
    <w:sig w:usb0="E4002EFF" w:usb1="C000247B" w:usb2="00000009" w:usb3="00000000" w:csb0="000001FF" w:csb1="00000000"/>
    <w:embedRegular r:id="rId4" w:fontKey="{FCAB44F7-6826-40C1-A180-A78B662652B1}"/>
    <w:embedBold r:id="rId5" w:fontKey="{8E44D8DF-F6D7-47BE-ADAC-FD7EA1CC0133}"/>
    <w:embedItalic r:id="rId6" w:fontKey="{6230FC7F-EEE7-4679-BA02-004A7042BE5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98146CC"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85D5E6"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A3984" w14:textId="77777777" w:rsidR="00CD574D" w:rsidRDefault="00CD574D" w:rsidP="007448FA">
      <w:pPr>
        <w:spacing w:before="0" w:after="0" w:line="240" w:lineRule="auto"/>
      </w:pPr>
      <w:r>
        <w:separator/>
      </w:r>
    </w:p>
  </w:footnote>
  <w:footnote w:type="continuationSeparator" w:id="0">
    <w:p w14:paraId="65B869C5" w14:textId="77777777" w:rsidR="00CD574D" w:rsidRDefault="00CD574D"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4D"/>
    <w:rsid w:val="001027FA"/>
    <w:rsid w:val="00131618"/>
    <w:rsid w:val="001938EC"/>
    <w:rsid w:val="00297E88"/>
    <w:rsid w:val="002C5A9C"/>
    <w:rsid w:val="003446F1"/>
    <w:rsid w:val="0039092E"/>
    <w:rsid w:val="003B6D13"/>
    <w:rsid w:val="003C2E4F"/>
    <w:rsid w:val="00425176"/>
    <w:rsid w:val="0049279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574D"/>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938A3"/>
  <w15:chartTrackingRefBased/>
  <w15:docId w15:val="{E38958C4-DC31-4711-84F6-70C0B2567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CD574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23F3EA-C3C9-4F1B-9B6C-CF2FE44A1303}">
  <ds:schemaRefs>
    <ds:schemaRef ds:uri="http://schemas.microsoft.com/office/2006/metadata/properties"/>
    <ds:schemaRef ds:uri="6ccbe38b-1a20-46da-8aaa-80461f379b6f"/>
    <ds:schemaRef ds:uri="http://purl.org/dc/elements/1.1/"/>
    <ds:schemaRef ds:uri="http://purl.org/dc/terms/"/>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a9643071-28cc-44d5-b501-aa6025d1b200"/>
  </ds:schemaRefs>
</ds:datastoreItem>
</file>

<file path=customXml/itemProps2.xml><?xml version="1.0" encoding="utf-8"?>
<ds:datastoreItem xmlns:ds="http://schemas.openxmlformats.org/officeDocument/2006/customXml" ds:itemID="{F68097F4-55F7-4B5B-9107-C5D8AEC39011}">
  <ds:schemaRefs>
    <ds:schemaRef ds:uri="http://schemas.microsoft.com/sharepoint/v3/contenttype/forms"/>
  </ds:schemaRefs>
</ds:datastoreItem>
</file>

<file path=customXml/itemProps3.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4.xml><?xml version="1.0" encoding="utf-8"?>
<ds:datastoreItem xmlns:ds="http://schemas.openxmlformats.org/officeDocument/2006/customXml" ds:itemID="{24DBFB3D-33AC-4F32-9440-2A72ECC3A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NonprofitNext</Template>
  <TotalTime>6</TotalTime>
  <Pages>1</Pages>
  <Words>180</Words>
  <Characters>1030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Sample Advocacy Evaluation</vt:lpstr>
    </vt:vector>
  </TitlesOfParts>
  <Company/>
  <LinksUpToDate>false</LinksUpToDate>
  <CharactersWithSpaces>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Advocacy Evaluation</dc:title>
  <dc:subject/>
  <dc:creator>Info@nhnonprofits.org</dc:creator>
  <cp:keywords/>
  <dc:description/>
  <cp:lastModifiedBy>Deborah Clark</cp:lastModifiedBy>
  <cp:revision>3</cp:revision>
  <dcterms:created xsi:type="dcterms:W3CDTF">2021-10-20T14:19:00Z</dcterms:created>
  <dcterms:modified xsi:type="dcterms:W3CDTF">2021-11-02T19:23:00Z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