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39D1D" w14:textId="5EC82BAA" w:rsidR="00D0128D" w:rsidRPr="00D0128D" w:rsidRDefault="00D0128D" w:rsidP="00D0128D">
      <w:pPr>
        <w:pStyle w:val="Title"/>
        <w:rPr>
          <w:sz w:val="52"/>
          <w:szCs w:val="52"/>
        </w:rPr>
      </w:pPr>
      <w:r w:rsidRPr="00D0128D">
        <w:rPr>
          <w:sz w:val="52"/>
          <w:szCs w:val="52"/>
        </w:rPr>
        <w:t>Individual Board Member Self-Evaluation</w:t>
      </w:r>
    </w:p>
    <w:p w14:paraId="77CC8544" w14:textId="595956F6" w:rsidR="00D0128D" w:rsidRDefault="00D0128D" w:rsidP="00D0128D">
      <w:r>
        <w:t>Use the following questions to rate the effectiveness of your own board service.  Results may be shared or kept private, but the answers can be the basis of a good discussion for the full board or a good way to set personal goals for enhancing your board service.</w:t>
      </w:r>
    </w:p>
    <w:tbl>
      <w:tblPr>
        <w:tblStyle w:val="NewBranding"/>
        <w:tblW w:w="0" w:type="auto"/>
        <w:tblCellMar>
          <w:top w:w="86" w:type="dxa"/>
          <w:bottom w:w="86" w:type="dxa"/>
        </w:tblCellMar>
        <w:tblLook w:val="04A0" w:firstRow="1" w:lastRow="0" w:firstColumn="1" w:lastColumn="0" w:noHBand="0" w:noVBand="1"/>
      </w:tblPr>
      <w:tblGrid>
        <w:gridCol w:w="7363"/>
        <w:gridCol w:w="493"/>
        <w:gridCol w:w="493"/>
        <w:gridCol w:w="708"/>
        <w:gridCol w:w="523"/>
      </w:tblGrid>
      <w:tr w:rsidR="00D0128D" w:rsidRPr="00D0128D" w14:paraId="4295BCF5" w14:textId="77777777" w:rsidTr="00460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tcBorders>
              <w:left w:val="none" w:sz="0" w:space="0" w:color="auto"/>
              <w:right w:val="single" w:sz="4" w:space="0" w:color="FFFFFF" w:themeColor="background1"/>
            </w:tcBorders>
            <w:vAlign w:val="bottom"/>
          </w:tcPr>
          <w:p w14:paraId="7E437A86" w14:textId="77777777" w:rsidR="00D0128D" w:rsidRPr="00D0128D" w:rsidRDefault="00D0128D" w:rsidP="00D0128D">
            <w:pPr>
              <w:rPr>
                <w:sz w:val="32"/>
                <w:szCs w:val="32"/>
              </w:rPr>
            </w:pPr>
            <w:r w:rsidRPr="00D0128D">
              <w:rPr>
                <w:sz w:val="32"/>
                <w:szCs w:val="32"/>
              </w:rPr>
              <w:t xml:space="preserve">Board Responsibilities </w:t>
            </w:r>
          </w:p>
        </w:tc>
        <w:tc>
          <w:tcPr>
            <w:tcW w:w="3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7DC0715E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Yes</w:t>
            </w:r>
          </w:p>
        </w:tc>
        <w:tc>
          <w:tcPr>
            <w:tcW w:w="4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ACA2BBE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No</w:t>
            </w:r>
          </w:p>
        </w:tc>
        <w:tc>
          <w:tcPr>
            <w:tcW w:w="7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18FCF6F6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Needs Improvement</w:t>
            </w:r>
          </w:p>
        </w:tc>
        <w:tc>
          <w:tcPr>
            <w:tcW w:w="524" w:type="dxa"/>
            <w:tcBorders>
              <w:left w:val="single" w:sz="4" w:space="0" w:color="FFFFFF" w:themeColor="background1"/>
              <w:right w:val="none" w:sz="0" w:space="0" w:color="auto"/>
            </w:tcBorders>
            <w:textDirection w:val="btLr"/>
          </w:tcPr>
          <w:p w14:paraId="3B9AF42A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Not Sure</w:t>
            </w:r>
          </w:p>
        </w:tc>
      </w:tr>
      <w:tr w:rsidR="00D0128D" w:rsidRPr="00D0128D" w14:paraId="3F431651" w14:textId="77777777" w:rsidTr="00D01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057EEAB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understand and support the mission of the organization?</w:t>
            </w:r>
          </w:p>
        </w:tc>
        <w:tc>
          <w:tcPr>
            <w:tcW w:w="375" w:type="dxa"/>
          </w:tcPr>
          <w:p w14:paraId="70FEE436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7D85F03D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65E417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3902E61F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7D7EC2C8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0BBC003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Am I knowledgeable about the programs and services we offer?</w:t>
            </w:r>
          </w:p>
        </w:tc>
        <w:tc>
          <w:tcPr>
            <w:tcW w:w="375" w:type="dxa"/>
          </w:tcPr>
          <w:p w14:paraId="4660E8D7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ED1560D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0FDEF150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6DC5390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69113AEB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03035C16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read and understand the organization’s financial statements?</w:t>
            </w:r>
          </w:p>
        </w:tc>
        <w:tc>
          <w:tcPr>
            <w:tcW w:w="375" w:type="dxa"/>
          </w:tcPr>
          <w:p w14:paraId="32F05AF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49DF48B8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5F59D27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A9AA0A3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15CF1D62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550E41EE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prepare for and participate in board meetings and committee meetings?</w:t>
            </w:r>
          </w:p>
        </w:tc>
        <w:tc>
          <w:tcPr>
            <w:tcW w:w="375" w:type="dxa"/>
          </w:tcPr>
          <w:p w14:paraId="1F042B45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7DFCA77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60B08ECA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062B538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564227E5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45A6EBC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have a good working relationship with the Executive Director?  Do I participate in the annual evaluation of the Executive Director?</w:t>
            </w:r>
          </w:p>
        </w:tc>
        <w:tc>
          <w:tcPr>
            <w:tcW w:w="375" w:type="dxa"/>
          </w:tcPr>
          <w:p w14:paraId="2FB00D7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10010504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22A372F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893B98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409D6ED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430155BB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assist with fund-raising and give an annual gift to the organization to the best of my ability?</w:t>
            </w:r>
          </w:p>
        </w:tc>
        <w:tc>
          <w:tcPr>
            <w:tcW w:w="375" w:type="dxa"/>
          </w:tcPr>
          <w:p w14:paraId="2542C31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D43599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6BD0E8F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488565C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3F292598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72B2CE4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recommend qualified individuals for service on the board?</w:t>
            </w:r>
          </w:p>
        </w:tc>
        <w:tc>
          <w:tcPr>
            <w:tcW w:w="375" w:type="dxa"/>
          </w:tcPr>
          <w:p w14:paraId="50A06A42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3519588B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28669BE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37874E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76672A9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28941F19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act as a good-will ambassador to the organization?</w:t>
            </w:r>
          </w:p>
        </w:tc>
        <w:tc>
          <w:tcPr>
            <w:tcW w:w="375" w:type="dxa"/>
          </w:tcPr>
          <w:p w14:paraId="5579C49E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3B78C6A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2368D12D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72D7827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4A0B894B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6EDA969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ask questions and raise discussion when I disagree with the prevailing board opinion?  Do I put the interests of the organization above my own?</w:t>
            </w:r>
          </w:p>
        </w:tc>
        <w:tc>
          <w:tcPr>
            <w:tcW w:w="375" w:type="dxa"/>
          </w:tcPr>
          <w:p w14:paraId="52CFD25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9C4D8A1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5FB7527B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16E42927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61DB0B2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379EF111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participate in developing the strategic plan that guides the future of the organization?</w:t>
            </w:r>
          </w:p>
        </w:tc>
        <w:tc>
          <w:tcPr>
            <w:tcW w:w="375" w:type="dxa"/>
          </w:tcPr>
          <w:p w14:paraId="6792E573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979698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1D270CF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513E65FA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14:paraId="43A7D55E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2B4891A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attend and participate in the organization’s programs?</w:t>
            </w:r>
          </w:p>
        </w:tc>
        <w:tc>
          <w:tcPr>
            <w:tcW w:w="375" w:type="dxa"/>
          </w:tcPr>
          <w:p w14:paraId="1A0827AF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45E715A7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4D368088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3EEDCB94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CAF70F6" w14:textId="77511FF2" w:rsidR="00D0128D" w:rsidRDefault="00D0128D" w:rsidP="00D0128D"/>
    <w:sectPr w:rsidR="00D0128D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69DF28" w14:textId="77777777" w:rsidR="0083267E" w:rsidRDefault="0083267E" w:rsidP="007448FA">
      <w:pPr>
        <w:spacing w:before="0" w:after="0" w:line="240" w:lineRule="auto"/>
      </w:pPr>
      <w:r>
        <w:separator/>
      </w:r>
    </w:p>
  </w:endnote>
  <w:endnote w:type="continuationSeparator" w:id="0">
    <w:p w14:paraId="5DCF1149" w14:textId="77777777" w:rsidR="0083267E" w:rsidRDefault="0083267E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31778F1D" w14:textId="77777777" w:rsidR="0083267E" w:rsidRDefault="0083267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6E5CDA4-1EBF-4B2A-AD43-0D0D33A0605E}"/>
    <w:embedBold r:id="rId2" w:fontKey="{A93AB525-739F-48C8-B457-88226F50BA30}"/>
    <w:embedItalic r:id="rId3" w:fontKey="{F3BAB295-DB82-4EE4-B9FC-A320C185E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5EB20A-AC5D-4A9D-9C48-A4174175382E}"/>
    <w:embedBold r:id="rId5" w:fontKey="{0C91EB84-2262-425C-8DB4-12092AD3C41D}"/>
    <w:embedItalic r:id="rId6" w:fontKey="{EDE8367C-E24F-4D38-A34E-E009AE4BF2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1E82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B30DAF" w14:textId="77777777" w:rsidR="0047127C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259EF" w14:textId="77777777" w:rsidR="0083267E" w:rsidRDefault="0083267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640F6D2" w14:textId="77777777" w:rsidR="0083267E" w:rsidRDefault="0083267E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45CBC11C" w14:textId="77777777" w:rsidR="0083267E" w:rsidRDefault="0083267E">
      <w:pPr>
        <w:spacing w:before="0" w:after="0" w:line="240" w:lineRule="auto"/>
      </w:pP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46180">
    <w:abstractNumId w:val="3"/>
  </w:num>
  <w:num w:numId="2" w16cid:durableId="1835955153">
    <w:abstractNumId w:val="2"/>
  </w:num>
  <w:num w:numId="3" w16cid:durableId="2030331856">
    <w:abstractNumId w:val="6"/>
  </w:num>
  <w:num w:numId="4" w16cid:durableId="380058762">
    <w:abstractNumId w:val="5"/>
  </w:num>
  <w:num w:numId="5" w16cid:durableId="972753301">
    <w:abstractNumId w:val="5"/>
  </w:num>
  <w:num w:numId="6" w16cid:durableId="854883092">
    <w:abstractNumId w:val="4"/>
  </w:num>
  <w:num w:numId="7" w16cid:durableId="987704086">
    <w:abstractNumId w:val="0"/>
  </w:num>
  <w:num w:numId="8" w16cid:durableId="80832361">
    <w:abstractNumId w:val="0"/>
  </w:num>
  <w:num w:numId="9" w16cid:durableId="966469528">
    <w:abstractNumId w:val="0"/>
  </w:num>
  <w:num w:numId="10" w16cid:durableId="795638237">
    <w:abstractNumId w:val="0"/>
  </w:num>
  <w:num w:numId="11" w16cid:durableId="898054251">
    <w:abstractNumId w:val="0"/>
  </w:num>
  <w:num w:numId="12" w16cid:durableId="644815879">
    <w:abstractNumId w:val="0"/>
  </w:num>
  <w:num w:numId="13" w16cid:durableId="298002537">
    <w:abstractNumId w:val="1"/>
  </w:num>
  <w:num w:numId="14" w16cid:durableId="1394506116">
    <w:abstractNumId w:val="0"/>
  </w:num>
  <w:num w:numId="15" w16cid:durableId="1058168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8D"/>
    <w:rsid w:val="00131618"/>
    <w:rsid w:val="001938EC"/>
    <w:rsid w:val="002614B3"/>
    <w:rsid w:val="00297E88"/>
    <w:rsid w:val="002C5A9C"/>
    <w:rsid w:val="003446F1"/>
    <w:rsid w:val="0039092E"/>
    <w:rsid w:val="003B6D13"/>
    <w:rsid w:val="00425176"/>
    <w:rsid w:val="00460B39"/>
    <w:rsid w:val="0047127C"/>
    <w:rsid w:val="004A1838"/>
    <w:rsid w:val="005325B7"/>
    <w:rsid w:val="00645153"/>
    <w:rsid w:val="00692B10"/>
    <w:rsid w:val="006B1F74"/>
    <w:rsid w:val="00712DAF"/>
    <w:rsid w:val="007448FA"/>
    <w:rsid w:val="007E7D4C"/>
    <w:rsid w:val="0083267E"/>
    <w:rsid w:val="0086418D"/>
    <w:rsid w:val="0086546D"/>
    <w:rsid w:val="008B09F9"/>
    <w:rsid w:val="008B0C17"/>
    <w:rsid w:val="00903176"/>
    <w:rsid w:val="00917F90"/>
    <w:rsid w:val="009C6B01"/>
    <w:rsid w:val="00A13F25"/>
    <w:rsid w:val="00A910A6"/>
    <w:rsid w:val="00AB5D0D"/>
    <w:rsid w:val="00B947DC"/>
    <w:rsid w:val="00BC4CF6"/>
    <w:rsid w:val="00CD63F8"/>
    <w:rsid w:val="00D0128D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AAB49"/>
  <w15:chartTrackingRefBased/>
  <w15:docId w15:val="{78E2EA81-55CA-4C03-AEAD-55631CF0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012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BB416-19ED-4B09-A8FC-10DF232DDD51}">
  <ds:schemaRefs>
    <ds:schemaRef ds:uri="http://purl.org/dc/dcmitype/"/>
    <ds:schemaRef ds:uri="http://schemas.microsoft.com/office/2006/documentManagement/types"/>
    <ds:schemaRef ds:uri="6ccbe38b-1a20-46da-8aaa-80461f379b6f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9643071-28cc-44d5-b501-aa6025d1b200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0EFE319-7C2C-48E5-BF1C-03E996A290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BB9636-37E7-4517-926C-BC1B6FF89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Board Member Self-Evaluation</dc:title>
  <dc:subject/>
  <dc:creator>Info@nhnonprofits.org</dc:creator>
  <cp:keywords/>
  <dc:description/>
  <cp:lastModifiedBy>Betsy Steiner</cp:lastModifiedBy>
  <cp:revision>2</cp:revision>
  <dcterms:created xsi:type="dcterms:W3CDTF">2024-08-18T16:50:00Z</dcterms:created>
  <dcterms:modified xsi:type="dcterms:W3CDTF">2024-08-18T16:50:00Z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