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B042A" w14:textId="36E9A07F" w:rsidR="00484123" w:rsidRDefault="00484123" w:rsidP="00484123">
      <w:pPr>
        <w:pStyle w:val="Title"/>
        <w:spacing w:before="0"/>
      </w:pPr>
      <w:r w:rsidRPr="00576634">
        <w:t>Gift Acceptance P</w:t>
      </w:r>
      <w:r>
        <w:t>o</w:t>
      </w:r>
      <w:r w:rsidRPr="00576634">
        <w:t>licy</w:t>
      </w:r>
    </w:p>
    <w:p w14:paraId="2E574C87" w14:textId="77777777" w:rsidR="00484123" w:rsidRDefault="00484123" w:rsidP="00484123">
      <w:pPr>
        <w:jc w:val="right"/>
        <w:rPr>
          <w:rStyle w:val="IntenseReference"/>
        </w:rPr>
      </w:pPr>
      <w:r>
        <w:rPr>
          <w:rStyle w:val="IntenseReference"/>
        </w:rPr>
        <w:t xml:space="preserve">Approved by Board of Directors, </w:t>
      </w:r>
      <w:r>
        <w:rPr>
          <w:rStyle w:val="IntenseReference"/>
        </w:rPr>
        <w:fldChar w:fldCharType="begin"/>
      </w:r>
      <w:r>
        <w:rPr>
          <w:rStyle w:val="IntenseReference"/>
        </w:rPr>
        <w:instrText xml:space="preserve"> MACROBUTTON  AcceptAllChangesInDoc [Insert Date] </w:instrText>
      </w:r>
      <w:r>
        <w:rPr>
          <w:rStyle w:val="IntenseReference"/>
        </w:rPr>
        <w:fldChar w:fldCharType="end"/>
      </w:r>
    </w:p>
    <w:p w14:paraId="661FA8F0" w14:textId="77777777" w:rsidR="00484123" w:rsidRDefault="00484123" w:rsidP="00484123">
      <w:r>
        <w:fldChar w:fldCharType="begin"/>
      </w:r>
      <w:r>
        <w:instrText xml:space="preserve"> MACROBUTTON  AcceptAllChangesInDoc [Insert Organization Name] </w:instrText>
      </w:r>
      <w:r>
        <w:fldChar w:fldCharType="end"/>
      </w:r>
      <w:r>
        <w:t xml:space="preserve">solicits and gratefully accepts gifts that help the organization further and fulfill its mission.   Certain types of gifts are subject to review before acceptance.  The primary consideration in gifts under review is the impact of the gift on the organization. The organization does not accept gifts that </w:t>
      </w:r>
      <w:proofErr w:type="gramStart"/>
      <w:r>
        <w:t>are in conflict with</w:t>
      </w:r>
      <w:proofErr w:type="gramEnd"/>
      <w:r>
        <w:t xml:space="preserve"> its mission, jeopardize its status or are too difficult to administer in relation to their value. </w:t>
      </w:r>
    </w:p>
    <w:p w14:paraId="67A0F8FB" w14:textId="77777777" w:rsidR="00484123" w:rsidRDefault="00484123" w:rsidP="00484123">
      <w:r>
        <w:t xml:space="preserve">All donors are encouraged to seek the advice of their financial advisor, tax advisor and/or attorney when planning or making a gift of consequence to the organization.  </w:t>
      </w:r>
    </w:p>
    <w:p w14:paraId="257CAC06" w14:textId="77777777" w:rsidR="00484123" w:rsidRDefault="00484123" w:rsidP="00484123">
      <w:r>
        <w:t xml:space="preserve">The organization generally accepts the following gifts </w:t>
      </w:r>
      <w:r w:rsidRPr="00576634">
        <w:rPr>
          <w:rStyle w:val="IntenseReference"/>
        </w:rPr>
        <w:t>without review</w:t>
      </w:r>
      <w:r>
        <w:t>:</w:t>
      </w:r>
    </w:p>
    <w:p w14:paraId="3AE018CE" w14:textId="77777777" w:rsidR="00484123" w:rsidRDefault="00484123" w:rsidP="00484123">
      <w:pPr>
        <w:pStyle w:val="ListParagraph"/>
        <w:numPr>
          <w:ilvl w:val="0"/>
          <w:numId w:val="11"/>
        </w:numPr>
      </w:pPr>
      <w:r>
        <w:t xml:space="preserve">Cash, </w:t>
      </w:r>
      <w:r w:rsidRPr="00484123">
        <w:t>including</w:t>
      </w:r>
      <w:r>
        <w:t xml:space="preserve"> check, money order, credit card and online payments.</w:t>
      </w:r>
    </w:p>
    <w:p w14:paraId="42245A46" w14:textId="77777777" w:rsidR="00484123" w:rsidRDefault="00484123" w:rsidP="00484123">
      <w:pPr>
        <w:pStyle w:val="ListParagraph"/>
        <w:numPr>
          <w:ilvl w:val="0"/>
          <w:numId w:val="11"/>
        </w:numPr>
      </w:pPr>
      <w:r>
        <w:t>Marketable securities</w:t>
      </w:r>
    </w:p>
    <w:p w14:paraId="07A7F531" w14:textId="77777777" w:rsidR="00484123" w:rsidRDefault="00484123" w:rsidP="00484123">
      <w:pPr>
        <w:pStyle w:val="ListParagraph"/>
        <w:numPr>
          <w:ilvl w:val="0"/>
          <w:numId w:val="11"/>
        </w:numPr>
      </w:pPr>
      <w:r>
        <w:t>Bequests and Beneficiary Designations under Revocable Trusts, Life Insurance policies, Annuities and Retirement Plans</w:t>
      </w:r>
    </w:p>
    <w:p w14:paraId="51761066" w14:textId="77777777" w:rsidR="00484123" w:rsidRDefault="00484123" w:rsidP="00484123">
      <w:pPr>
        <w:pStyle w:val="ListParagraph"/>
        <w:numPr>
          <w:ilvl w:val="0"/>
          <w:numId w:val="11"/>
        </w:numPr>
      </w:pPr>
      <w:r>
        <w:t>Charitable Remainder Trusts</w:t>
      </w:r>
    </w:p>
    <w:p w14:paraId="395FEA5A" w14:textId="77777777" w:rsidR="00484123" w:rsidRDefault="00484123" w:rsidP="00484123">
      <w:pPr>
        <w:pStyle w:val="ListParagraph"/>
        <w:numPr>
          <w:ilvl w:val="0"/>
          <w:numId w:val="11"/>
        </w:numPr>
      </w:pPr>
      <w:r>
        <w:t>Charitable Lead Trusts</w:t>
      </w:r>
    </w:p>
    <w:p w14:paraId="2FAE5B9C" w14:textId="77777777" w:rsidR="00484123" w:rsidRDefault="00484123" w:rsidP="00484123">
      <w:r>
        <w:t xml:space="preserve">The following gifts are </w:t>
      </w:r>
      <w:r w:rsidRPr="00576634">
        <w:rPr>
          <w:rStyle w:val="IntenseReference"/>
        </w:rPr>
        <w:t>subject to review</w:t>
      </w:r>
      <w:r>
        <w:t>:</w:t>
      </w:r>
    </w:p>
    <w:p w14:paraId="4EFD2C23" w14:textId="77777777" w:rsidR="00484123" w:rsidRDefault="00484123" w:rsidP="00484123">
      <w:pPr>
        <w:pStyle w:val="ListParagraph"/>
        <w:numPr>
          <w:ilvl w:val="0"/>
          <w:numId w:val="7"/>
        </w:numPr>
      </w:pPr>
      <w:r>
        <w:t>Tangible Personal Property</w:t>
      </w:r>
    </w:p>
    <w:p w14:paraId="61932AF5" w14:textId="77777777" w:rsidR="00484123" w:rsidRDefault="00484123" w:rsidP="00484123">
      <w:pPr>
        <w:pStyle w:val="ListParagraph"/>
        <w:numPr>
          <w:ilvl w:val="0"/>
          <w:numId w:val="7"/>
        </w:numPr>
      </w:pPr>
      <w:r>
        <w:t>Life Insurance</w:t>
      </w:r>
    </w:p>
    <w:p w14:paraId="65E3D696" w14:textId="77777777" w:rsidR="00484123" w:rsidRDefault="00484123" w:rsidP="00484123">
      <w:pPr>
        <w:pStyle w:val="ListParagraph"/>
        <w:numPr>
          <w:ilvl w:val="0"/>
          <w:numId w:val="7"/>
        </w:numPr>
      </w:pPr>
      <w:r>
        <w:t>Real Estate</w:t>
      </w:r>
    </w:p>
    <w:p w14:paraId="70AC33AC" w14:textId="77777777" w:rsidR="00484123" w:rsidRDefault="00484123" w:rsidP="00484123">
      <w:r>
        <w:t xml:space="preserve">The organization will </w:t>
      </w:r>
      <w:r w:rsidRPr="00576634">
        <w:rPr>
          <w:rStyle w:val="IntenseReference"/>
        </w:rPr>
        <w:t>seek the assistance of legal counsel</w:t>
      </w:r>
      <w:r>
        <w:t xml:space="preserve"> regarding the acceptance of the following gifts:</w:t>
      </w:r>
    </w:p>
    <w:p w14:paraId="19473F01" w14:textId="77777777" w:rsidR="00484123" w:rsidRDefault="00484123" w:rsidP="00484123">
      <w:pPr>
        <w:pStyle w:val="ListParagraph"/>
        <w:numPr>
          <w:ilvl w:val="0"/>
          <w:numId w:val="8"/>
        </w:numPr>
      </w:pPr>
      <w:r>
        <w:t>Securities with restricted buy or sell provisions</w:t>
      </w:r>
    </w:p>
    <w:p w14:paraId="5D48C408" w14:textId="77777777" w:rsidR="00484123" w:rsidRDefault="00484123" w:rsidP="00484123">
      <w:pPr>
        <w:pStyle w:val="ListParagraph"/>
        <w:numPr>
          <w:ilvl w:val="0"/>
          <w:numId w:val="8"/>
        </w:numPr>
      </w:pPr>
      <w:r>
        <w:t>Documents that name the organization as trustee or that require the organization to act in a fiduciary capacity</w:t>
      </w:r>
    </w:p>
    <w:p w14:paraId="4B95495D" w14:textId="77777777" w:rsidR="00484123" w:rsidRDefault="00484123" w:rsidP="00484123">
      <w:pPr>
        <w:pStyle w:val="ListParagraph"/>
        <w:numPr>
          <w:ilvl w:val="0"/>
          <w:numId w:val="8"/>
        </w:numPr>
      </w:pPr>
      <w:r>
        <w:t>Gifts with potential conflicts of interest</w:t>
      </w:r>
    </w:p>
    <w:p w14:paraId="392C4230" w14:textId="77777777" w:rsidR="00484123" w:rsidRDefault="00484123" w:rsidP="00484123">
      <w:pPr>
        <w:pStyle w:val="ListParagraph"/>
        <w:numPr>
          <w:ilvl w:val="0"/>
          <w:numId w:val="8"/>
        </w:numPr>
      </w:pPr>
      <w:r>
        <w:t>Gifts of property which may be subject to environmental or other restrictions/requirements</w:t>
      </w:r>
    </w:p>
    <w:p w14:paraId="71F3F743" w14:textId="77777777" w:rsidR="00484123" w:rsidRDefault="00484123" w:rsidP="00484123">
      <w:r>
        <w:t xml:space="preserve">The organization </w:t>
      </w:r>
      <w:r w:rsidRPr="00576634">
        <w:rPr>
          <w:rStyle w:val="IntenseReference"/>
        </w:rPr>
        <w:t>will not accept</w:t>
      </w:r>
      <w:r>
        <w:t xml:space="preserve"> the following:</w:t>
      </w:r>
    </w:p>
    <w:p w14:paraId="3761BEA6" w14:textId="77777777" w:rsidR="00484123" w:rsidRDefault="00484123" w:rsidP="00484123">
      <w:pPr>
        <w:pStyle w:val="ListParagraph"/>
        <w:numPr>
          <w:ilvl w:val="0"/>
          <w:numId w:val="9"/>
        </w:numPr>
      </w:pPr>
      <w:r>
        <w:t>Gifts that are outside of the organization’s mission or charter</w:t>
      </w:r>
    </w:p>
    <w:p w14:paraId="3BDBC324" w14:textId="121F99D9" w:rsidR="00484123" w:rsidRDefault="00484123" w:rsidP="00484123">
      <w:pPr>
        <w:pStyle w:val="ListParagraph"/>
        <w:numPr>
          <w:ilvl w:val="0"/>
          <w:numId w:val="9"/>
        </w:numPr>
      </w:pPr>
      <w:r>
        <w:t>Gifts that would result in the organization losing its tax-exempt status or other negative consequence</w:t>
      </w:r>
    </w:p>
    <w:p w14:paraId="78DA17F0" w14:textId="77777777" w:rsidR="00484123" w:rsidRDefault="00484123" w:rsidP="00484123">
      <w:pPr>
        <w:pStyle w:val="ListParagraph"/>
        <w:numPr>
          <w:ilvl w:val="0"/>
          <w:numId w:val="9"/>
        </w:numPr>
      </w:pPr>
      <w:r>
        <w:t>Gifts that are too difficult or expensive to administer in relation to their value</w:t>
      </w:r>
    </w:p>
    <w:p w14:paraId="61D5468D" w14:textId="77777777" w:rsidR="00484123" w:rsidRDefault="00484123" w:rsidP="00484123">
      <w:pPr>
        <w:pStyle w:val="ListParagraph"/>
        <w:numPr>
          <w:ilvl w:val="0"/>
          <w:numId w:val="9"/>
        </w:numPr>
      </w:pPr>
      <w:r>
        <w:t>Gifts that discourage other donors or future gifts</w:t>
      </w:r>
    </w:p>
    <w:p w14:paraId="4AA1835D" w14:textId="5CC7B7AD" w:rsidR="00B947DC" w:rsidRDefault="00484123">
      <w:r>
        <w:rPr>
          <w:rStyle w:val="IntenseReference"/>
        </w:rPr>
        <w:t>Adopted:</w:t>
      </w:r>
      <w:r>
        <w:t xml:space="preserve"> </w:t>
      </w:r>
      <w:r>
        <w:fldChar w:fldCharType="begin"/>
      </w:r>
      <w:r>
        <w:instrText xml:space="preserve"> MACROBUTTON  AcceptAllChangesInDoc [Insert Date] </w:instrText>
      </w:r>
      <w:r>
        <w:fldChar w:fldCharType="end"/>
      </w:r>
      <w:r>
        <w:br/>
      </w:r>
      <w:r>
        <w:rPr>
          <w:rStyle w:val="IntenseReference"/>
        </w:rPr>
        <w:t>Board of Directors</w:t>
      </w:r>
      <w:r w:rsidRPr="00576634">
        <w:rPr>
          <w:b/>
          <w:bCs/>
          <w:i/>
          <w:iCs/>
          <w:caps/>
          <w:color w:val="4472C4" w:themeColor="accent1"/>
        </w:rPr>
        <w:br/>
      </w:r>
      <w:r>
        <w:rPr>
          <w:rStyle w:val="IntenseReference"/>
        </w:rPr>
        <w:fldChar w:fldCharType="begin"/>
      </w:r>
      <w:r>
        <w:rPr>
          <w:rStyle w:val="IntenseReference"/>
        </w:rPr>
        <w:instrText xml:space="preserve"> MACROBUTTON  AcceptAllChangesInDoc [Insert Organization Name] </w:instrText>
      </w:r>
      <w:r>
        <w:rPr>
          <w:rStyle w:val="IntenseReference"/>
        </w:rPr>
        <w:fldChar w:fldCharType="end"/>
      </w:r>
    </w:p>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4E87" w14:textId="77777777" w:rsidR="00066143" w:rsidRDefault="00066143" w:rsidP="007448FA">
      <w:pPr>
        <w:spacing w:before="0" w:after="0"/>
      </w:pPr>
      <w:r>
        <w:separator/>
      </w:r>
    </w:p>
  </w:endnote>
  <w:endnote w:type="continuationSeparator" w:id="0">
    <w:p w14:paraId="37F8819C" w14:textId="77777777" w:rsidR="00066143" w:rsidRDefault="00066143" w:rsidP="007448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1A60719E-041E-4109-941D-C594C754E0B7}"/>
    <w:embedBold r:id="rId2" w:fontKey="{603250F9-EC33-40EB-9C8B-EAEE2CA0B41D}"/>
    <w:embedItalic r:id="rId3" w:fontKey="{B913D949-AA7A-4434-8F06-2E61D9D68D72}"/>
    <w:embedBoldItalic r:id="rId4" w:fontKey="{C171EEFD-BE3F-4522-BEC0-1DA8F352236D}"/>
  </w:font>
  <w:font w:name="Calibri">
    <w:panose1 w:val="020F0502020204030204"/>
    <w:charset w:val="00"/>
    <w:family w:val="swiss"/>
    <w:pitch w:val="variable"/>
    <w:sig w:usb0="E4002EFF" w:usb1="C000247B" w:usb2="00000009" w:usb3="00000000" w:csb0="000001FF" w:csb1="00000000"/>
    <w:embedRegular r:id="rId5" w:fontKey="{80EB6945-70D7-464D-A8E0-484EAB0FB9DC}"/>
    <w:embedBold r:id="rId6" w:fontKey="{6A10D3E7-EA35-4E93-AB36-5D2FC4827ECE}"/>
    <w:embedItalic r:id="rId7" w:fontKey="{E995A343-2A67-4747-83E2-1039BB8E4A39}"/>
    <w:embedBoldItalic r:id="rId8" w:fontKey="{2981155C-363D-43CB-A369-C3446C407C7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5E61DFD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4DB2C"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0DBD" w14:textId="77777777" w:rsidR="00066143" w:rsidRDefault="00066143" w:rsidP="007448FA">
      <w:pPr>
        <w:spacing w:before="0" w:after="0"/>
      </w:pPr>
      <w:r>
        <w:separator/>
      </w:r>
    </w:p>
  </w:footnote>
  <w:footnote w:type="continuationSeparator" w:id="0">
    <w:p w14:paraId="08303542" w14:textId="77777777" w:rsidR="00066143" w:rsidRDefault="00066143" w:rsidP="007448FA">
      <w:pPr>
        <w:spacing w:before="0" w:after="0"/>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75A53"/>
    <w:multiLevelType w:val="hybridMultilevel"/>
    <w:tmpl w:val="D72068C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E3D18"/>
    <w:multiLevelType w:val="hybridMultilevel"/>
    <w:tmpl w:val="FA8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D652F"/>
    <w:multiLevelType w:val="hybridMultilevel"/>
    <w:tmpl w:val="0722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F5226"/>
    <w:multiLevelType w:val="hybridMultilevel"/>
    <w:tmpl w:val="741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A4397"/>
    <w:multiLevelType w:val="hybridMultilevel"/>
    <w:tmpl w:val="017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7BA37BB"/>
    <w:multiLevelType w:val="hybridMultilevel"/>
    <w:tmpl w:val="6CCA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7"/>
  </w:num>
  <w:num w:numId="5">
    <w:abstractNumId w:val="7"/>
  </w:num>
  <w:num w:numId="6">
    <w:abstractNumId w:val="6"/>
  </w:num>
  <w:num w:numId="7">
    <w:abstractNumId w:val="8"/>
  </w:num>
  <w:num w:numId="8">
    <w:abstractNumId w:val="2"/>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123"/>
    <w:rsid w:val="00066143"/>
    <w:rsid w:val="001938EC"/>
    <w:rsid w:val="002C5A9C"/>
    <w:rsid w:val="003446F1"/>
    <w:rsid w:val="0039092E"/>
    <w:rsid w:val="00484123"/>
    <w:rsid w:val="004A1838"/>
    <w:rsid w:val="00645153"/>
    <w:rsid w:val="006B1F74"/>
    <w:rsid w:val="007448FA"/>
    <w:rsid w:val="007F672B"/>
    <w:rsid w:val="008B0C17"/>
    <w:rsid w:val="00903176"/>
    <w:rsid w:val="00A13F25"/>
    <w:rsid w:val="00A910A6"/>
    <w:rsid w:val="00B947DC"/>
    <w:rsid w:val="00C55694"/>
    <w:rsid w:val="00CD63F8"/>
    <w:rsid w:val="00D20582"/>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D429"/>
  <w15:chartTrackingRefBased/>
  <w15:docId w15:val="{481CD1DF-B292-4637-9DAF-E80DA2F8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123"/>
    <w:pPr>
      <w:spacing w:line="240" w:lineRule="auto"/>
    </w:pPr>
  </w:style>
  <w:style w:type="paragraph" w:styleId="Heading1">
    <w:name w:val="heading 1"/>
    <w:basedOn w:val="Normal"/>
    <w:next w:val="Normal"/>
    <w:link w:val="Heading1Char"/>
    <w:autoRedefine/>
    <w:uiPriority w:val="9"/>
    <w:qFormat/>
    <w:rsid w:val="00A13F25"/>
    <w:pPr>
      <w:keepNext/>
      <w:keepLines/>
      <w:spacing w:before="240" w:after="0"/>
      <w:outlineLvl w:val="0"/>
    </w:pPr>
    <w:rPr>
      <w:rFonts w:asciiTheme="majorHAnsi" w:eastAsiaTheme="majorEastAsia" w:hAnsiTheme="majorHAnsi"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7F672B"/>
    <w:pPr>
      <w:spacing w:after="0"/>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7F672B"/>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13F25"/>
    <w:rPr>
      <w:rFonts w:asciiTheme="majorHAnsi" w:eastAsiaTheme="majorEastAsia" w:hAnsiTheme="majorHAnsi"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484123"/>
    <w:pPr>
      <w:spacing w:line="276" w:lineRule="auto"/>
      <w:ind w:left="720"/>
      <w:contextualSpacing/>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2FA1F5-C916-4767-BB8C-95828AC12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5521AAB1-85A3-4135-AD4E-B82AB150D134}">
  <ds:schemaRefs>
    <ds:schemaRef ds:uri="http://schemas.microsoft.com/sharepoint/v3/contenttype/forms"/>
  </ds:schemaRefs>
</ds:datastoreItem>
</file>

<file path=customXml/itemProps4.xml><?xml version="1.0" encoding="utf-8"?>
<ds:datastoreItem xmlns:ds="http://schemas.openxmlformats.org/officeDocument/2006/customXml" ds:itemID="{90E65BCA-BB2E-4725-8534-461E4F7E40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2</TotalTime>
  <Pages>1</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Acceptance Policy</dc:title>
  <dc:subject/>
  <dc:creator>Info@nhnonprofits.org</dc:creator>
  <cp:keywords/>
  <dc:description/>
  <cp:lastModifiedBy>Deborah Clark</cp:lastModifiedBy>
  <cp:revision>4</cp:revision>
  <dcterms:created xsi:type="dcterms:W3CDTF">2021-09-30T19:27:00Z</dcterms:created>
  <dcterms:modified xsi:type="dcterms:W3CDTF">2021-11-03T15:27:00Z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