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E0ACF" w14:textId="1CE96BA9" w:rsidR="00745424" w:rsidRDefault="00745424" w:rsidP="00745424">
      <w:pPr>
        <w:pStyle w:val="Title"/>
      </w:pPr>
      <w:r>
        <w:t>Receipt for Cash Donation Template</w:t>
      </w:r>
    </w:p>
    <w:p w14:paraId="1ED9972D" w14:textId="300DDA57" w:rsidR="00745424" w:rsidRDefault="00745424" w:rsidP="00745424">
      <w:pPr>
        <w:jc w:val="center"/>
      </w:pPr>
      <w:r>
        <w:t>[INSERT YOUR LETTERHEAD WITH CONTACT INFORMATION]</w:t>
      </w:r>
    </w:p>
    <w:p w14:paraId="1C895093" w14:textId="77777777" w:rsidR="00745424" w:rsidRPr="00745424" w:rsidRDefault="00745424" w:rsidP="00745424">
      <w:pPr>
        <w:jc w:val="center"/>
        <w:rPr>
          <w:rStyle w:val="Strong"/>
        </w:rPr>
      </w:pPr>
      <w:r w:rsidRPr="00745424">
        <w:rPr>
          <w:rStyle w:val="Strong"/>
        </w:rPr>
        <w:t>IMPORTANT TAX DOCUMENT</w:t>
      </w:r>
    </w:p>
    <w:p w14:paraId="5AE4C5DB" w14:textId="77777777" w:rsidR="00745424" w:rsidRPr="00745424" w:rsidRDefault="00745424" w:rsidP="00745424">
      <w:pPr>
        <w:jc w:val="center"/>
        <w:rPr>
          <w:rStyle w:val="IntenseEmphasis"/>
          <w:color w:val="auto"/>
        </w:rPr>
      </w:pPr>
      <w:r w:rsidRPr="00745424">
        <w:rPr>
          <w:rStyle w:val="IntenseEmphasis"/>
          <w:color w:val="auto"/>
        </w:rPr>
        <w:t>Please retain this receipt for income tax purposes</w:t>
      </w:r>
    </w:p>
    <w:p w14:paraId="0B4619AC" w14:textId="0626965A" w:rsidR="00745424" w:rsidRDefault="00745424" w:rsidP="00745424">
      <w:r>
        <w:fldChar w:fldCharType="begin"/>
      </w:r>
      <w:r>
        <w:instrText xml:space="preserve"> MACROBUTTON  AcceptAllChangesInDoc [INSERT DATE] </w:instrText>
      </w:r>
      <w:r>
        <w:fldChar w:fldCharType="end"/>
      </w:r>
    </w:p>
    <w:p w14:paraId="538A3CA4" w14:textId="77777777" w:rsidR="00745424" w:rsidRDefault="00745424" w:rsidP="00745424">
      <w:pPr>
        <w:spacing w:before="0" w:after="0" w:line="240" w:lineRule="auto"/>
      </w:pPr>
      <w:r>
        <w:fldChar w:fldCharType="begin"/>
      </w:r>
      <w:r>
        <w:instrText xml:space="preserve"> MACROBUTTON  AcceptAllChangesInDoc [Insert Organization Name] </w:instrText>
      </w:r>
      <w:r>
        <w:fldChar w:fldCharType="end"/>
      </w:r>
    </w:p>
    <w:p w14:paraId="38CE08B4" w14:textId="77777777" w:rsidR="00745424" w:rsidRDefault="00745424" w:rsidP="00745424">
      <w:pPr>
        <w:spacing w:before="0" w:after="0" w:line="240" w:lineRule="auto"/>
      </w:pPr>
      <w:r>
        <w:fldChar w:fldCharType="begin"/>
      </w:r>
      <w:r>
        <w:instrText xml:space="preserve"> MACROBUTTON  AcceptAllChangesInDoc [Insert Mailing Address] </w:instrText>
      </w:r>
      <w:r>
        <w:fldChar w:fldCharType="end"/>
      </w:r>
    </w:p>
    <w:p w14:paraId="0A050F8D" w14:textId="7596DE37" w:rsidR="00745424" w:rsidRDefault="00745424" w:rsidP="00745424">
      <w:pPr>
        <w:spacing w:before="0" w:after="0" w:line="240" w:lineRule="auto"/>
      </w:pPr>
      <w:r>
        <w:fldChar w:fldCharType="begin"/>
      </w:r>
      <w:r>
        <w:instrText xml:space="preserve"> MACROBUTTON  AcceptAllChangesInDoc [Insert City, State, Postal Code] </w:instrText>
      </w:r>
      <w:r>
        <w:fldChar w:fldCharType="end"/>
      </w:r>
    </w:p>
    <w:p w14:paraId="37D7D8CB" w14:textId="77777777" w:rsidR="00745424" w:rsidRDefault="00745424" w:rsidP="00745424"/>
    <w:p w14:paraId="7F32588E" w14:textId="49A42396" w:rsidR="00745424" w:rsidRDefault="00745424" w:rsidP="00745424">
      <w:pPr>
        <w:spacing w:before="0" w:after="0" w:line="240" w:lineRule="auto"/>
      </w:pPr>
      <w:r>
        <w:t>We acknowledge, with thanks, the receipt of $</w:t>
      </w:r>
      <w:r>
        <w:fldChar w:fldCharType="begin"/>
      </w:r>
      <w:r>
        <w:instrText xml:space="preserve"> MACROBUTTON  AcceptAllChangesInDoc [Insert Donation Amount] </w:instrText>
      </w:r>
      <w:r>
        <w:fldChar w:fldCharType="end"/>
      </w:r>
      <w:r>
        <w:t xml:space="preserve">,which you have so generously contributed to </w:t>
      </w:r>
      <w:r>
        <w:fldChar w:fldCharType="begin"/>
      </w:r>
      <w:r>
        <w:instrText xml:space="preserve"> MACROBUTTON  AcceptAllChangesInDoc [Insert Organization Name] </w:instrText>
      </w:r>
      <w:r>
        <w:fldChar w:fldCharType="end"/>
      </w:r>
      <w:r>
        <w:t>.</w:t>
      </w:r>
    </w:p>
    <w:p w14:paraId="497C329A" w14:textId="77080192" w:rsidR="00745424" w:rsidRDefault="00745424" w:rsidP="00745424">
      <w:r>
        <w:t xml:space="preserve">Donor: </w:t>
      </w:r>
      <w:r>
        <w:fldChar w:fldCharType="begin"/>
      </w:r>
      <w:r>
        <w:instrText xml:space="preserve"> MACROBUTTON  AcceptAllChangesInDoc [Insert Donor Name(s)] </w:instrText>
      </w:r>
      <w:r>
        <w:fldChar w:fldCharType="end"/>
      </w:r>
    </w:p>
    <w:p w14:paraId="3CAE10E4" w14:textId="5569AD4A" w:rsidR="00745424" w:rsidRDefault="00745424" w:rsidP="00745424">
      <w:r>
        <w:t>Donation: $</w:t>
      </w:r>
      <w:r>
        <w:fldChar w:fldCharType="begin"/>
      </w:r>
      <w:r>
        <w:instrText xml:space="preserve"> MACROBUTTON  AcceptAllChangesInDoc [Insert Donation Amount] </w:instrText>
      </w:r>
      <w:r>
        <w:fldChar w:fldCharType="end"/>
      </w:r>
    </w:p>
    <w:p w14:paraId="7CCAD796" w14:textId="4215F3FA" w:rsidR="00745424" w:rsidRDefault="00745424" w:rsidP="00745424">
      <w:pPr>
        <w:spacing w:before="0" w:after="0" w:line="240" w:lineRule="auto"/>
      </w:pPr>
      <w:r>
        <w:fldChar w:fldCharType="begin"/>
      </w:r>
      <w:r>
        <w:instrText xml:space="preserve"> MACROBUTTON  AcceptAllChangesInDoc [Insert Organization Name] </w:instrText>
      </w:r>
      <w:r>
        <w:fldChar w:fldCharType="end"/>
      </w:r>
      <w:r>
        <w:t xml:space="preserve"> is recognized as a nonprofit organization per IRS Code 432.56.215-B.</w:t>
      </w:r>
    </w:p>
    <w:p w14:paraId="0CBD90C1" w14:textId="77777777" w:rsidR="00745424" w:rsidRDefault="00745424" w:rsidP="00745424">
      <w:r>
        <w:t>IRS Code: Section 501(c)(3)</w:t>
      </w:r>
    </w:p>
    <w:p w14:paraId="5F66E7F2" w14:textId="21066CD7" w:rsidR="00745424" w:rsidRDefault="00745424" w:rsidP="00745424">
      <w:r>
        <w:t xml:space="preserve">Tax Identification Number: </w:t>
      </w:r>
      <w:r>
        <w:fldChar w:fldCharType="begin"/>
      </w:r>
      <w:r>
        <w:instrText xml:space="preserve"> MACROBUTTON  AcceptAllChangesInDoc [Insert Tax ID Number] </w:instrText>
      </w:r>
      <w:r>
        <w:fldChar w:fldCharType="end"/>
      </w:r>
    </w:p>
    <w:p w14:paraId="09DD12B9" w14:textId="77777777" w:rsidR="00745424" w:rsidRDefault="00745424" w:rsidP="00745424"/>
    <w:p w14:paraId="0123F497" w14:textId="77777777" w:rsidR="00745424" w:rsidRDefault="00745424" w:rsidP="00745424"/>
    <w:p w14:paraId="60467425" w14:textId="5B6AECDE" w:rsidR="00B947DC" w:rsidRPr="00745424" w:rsidRDefault="00745424" w:rsidP="00745424">
      <w:pPr>
        <w:spacing w:before="120" w:after="120" w:line="240" w:lineRule="auto"/>
        <w:rPr>
          <w:rStyle w:val="SubtleEmphasis"/>
          <w:sz w:val="18"/>
          <w:szCs w:val="18"/>
        </w:rPr>
      </w:pPr>
      <w:proofErr w:type="gramStart"/>
      <w:r w:rsidRPr="00745424">
        <w:rPr>
          <w:rStyle w:val="SubtleEmphasis"/>
          <w:sz w:val="18"/>
          <w:szCs w:val="18"/>
        </w:rPr>
        <w:t>In order to</w:t>
      </w:r>
      <w:proofErr w:type="gramEnd"/>
      <w:r w:rsidRPr="00745424">
        <w:rPr>
          <w:rStyle w:val="SubtleEmphasis"/>
          <w:sz w:val="18"/>
          <w:szCs w:val="18"/>
        </w:rPr>
        <w:t xml:space="preserve"> comply with current tax law, we are required to state that no goods or services were exchanged for this contribution, and you are entitled to deduct the full amount of your contribution within the limits otherwise described in the Internal Revenue Code.  We recommend that you keep this acknowledgement letter to substantiate your contribution.</w:t>
      </w:r>
    </w:p>
    <w:sectPr w:rsidR="00B947DC" w:rsidRPr="00745424"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F908F" w14:textId="77777777" w:rsidR="00745424" w:rsidRDefault="00745424" w:rsidP="007448FA">
      <w:pPr>
        <w:spacing w:before="0" w:after="0" w:line="240" w:lineRule="auto"/>
      </w:pPr>
      <w:r>
        <w:separator/>
      </w:r>
    </w:p>
  </w:endnote>
  <w:endnote w:type="continuationSeparator" w:id="0">
    <w:p w14:paraId="3ED521B4" w14:textId="77777777" w:rsidR="00745424" w:rsidRDefault="00745424"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C272C831-A508-4E16-B858-FBBFF52C961C}"/>
    <w:embedBold r:id="rId2" w:fontKey="{41F87E20-A097-452C-BCC8-B68AC61C3AC7}"/>
    <w:embedItalic r:id="rId3" w:fontKey="{93F5B9A2-2508-4E27-A6E7-A263B85E9982}"/>
  </w:font>
  <w:font w:name="Calibri">
    <w:panose1 w:val="020F0502020204030204"/>
    <w:charset w:val="00"/>
    <w:family w:val="swiss"/>
    <w:pitch w:val="variable"/>
    <w:sig w:usb0="E4002EFF" w:usb1="C000247B" w:usb2="00000009" w:usb3="00000000" w:csb0="000001FF" w:csb1="00000000"/>
    <w:embedRegular r:id="rId4" w:fontKey="{E4022F4A-3921-4D66-AE44-9AFC7CD2BEAB}"/>
    <w:embedBold r:id="rId5" w:fontKey="{EF8E20B5-C3FB-43E1-BBD4-6DD3AD05AF7A}"/>
    <w:embedItalic r:id="rId6" w:fontKey="{C9AB04BA-F872-4BA4-98C5-6439470BA72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8F87" w14:textId="77777777" w:rsidR="00784D75" w:rsidRDefault="00784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2F81F9E2"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5C1EDB"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F8FC" w14:textId="77777777" w:rsidR="00784D75" w:rsidRDefault="00784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2A143" w14:textId="77777777" w:rsidR="00745424" w:rsidRDefault="00745424" w:rsidP="007448FA">
      <w:pPr>
        <w:spacing w:before="0" w:after="0" w:line="240" w:lineRule="auto"/>
      </w:pPr>
      <w:r>
        <w:separator/>
      </w:r>
    </w:p>
  </w:footnote>
  <w:footnote w:type="continuationSeparator" w:id="0">
    <w:p w14:paraId="04C8DB6C" w14:textId="77777777" w:rsidR="00745424" w:rsidRDefault="00745424"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6432" w14:textId="77777777" w:rsidR="00784D75" w:rsidRDefault="00784D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16DE" w14:textId="77777777" w:rsidR="00784D75" w:rsidRDefault="00784D75">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8CAE" w14:textId="77777777" w:rsidR="00784D75" w:rsidRDefault="00784D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424"/>
    <w:rsid w:val="00131618"/>
    <w:rsid w:val="001938EC"/>
    <w:rsid w:val="00297E88"/>
    <w:rsid w:val="002C5A9C"/>
    <w:rsid w:val="003446F1"/>
    <w:rsid w:val="0039092E"/>
    <w:rsid w:val="003B6D13"/>
    <w:rsid w:val="00425176"/>
    <w:rsid w:val="004A1838"/>
    <w:rsid w:val="00645153"/>
    <w:rsid w:val="006B1F74"/>
    <w:rsid w:val="00712DAF"/>
    <w:rsid w:val="007448FA"/>
    <w:rsid w:val="00745424"/>
    <w:rsid w:val="00784D75"/>
    <w:rsid w:val="007E7D4C"/>
    <w:rsid w:val="0086418D"/>
    <w:rsid w:val="0086546D"/>
    <w:rsid w:val="008B0C17"/>
    <w:rsid w:val="00903176"/>
    <w:rsid w:val="00917F90"/>
    <w:rsid w:val="009C6B01"/>
    <w:rsid w:val="00A13F25"/>
    <w:rsid w:val="00A910A6"/>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B6F06"/>
  <w15:chartTrackingRefBased/>
  <w15:docId w15:val="{282CF59D-A71F-4E9E-A9DA-1A8D0A3AD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Strong">
    <w:name w:val="Strong"/>
    <w:basedOn w:val="DefaultParagraphFont"/>
    <w:uiPriority w:val="22"/>
    <w:qFormat/>
    <w:rsid w:val="007454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8C76B8-98BF-405A-91AD-42D794E87D58}">
  <ds:schemaRefs>
    <ds:schemaRef ds:uri="http://purl.org/dc/elements/1.1/"/>
    <ds:schemaRef ds:uri="http://www.w3.org/XML/1998/namespace"/>
    <ds:schemaRef ds:uri="http://purl.org/dc/dcmitype/"/>
    <ds:schemaRef ds:uri="http://schemas.microsoft.com/office/2006/documentManagement/types"/>
    <ds:schemaRef ds:uri="http://schemas.microsoft.com/office/2006/metadata/properties"/>
    <ds:schemaRef ds:uri="6ccbe38b-1a20-46da-8aaa-80461f379b6f"/>
    <ds:schemaRef ds:uri="http://schemas.microsoft.com/office/infopath/2007/PartnerControls"/>
    <ds:schemaRef ds:uri="http://schemas.openxmlformats.org/package/2006/metadata/core-properties"/>
    <ds:schemaRef ds:uri="a9643071-28cc-44d5-b501-aa6025d1b200"/>
    <ds:schemaRef ds:uri="http://purl.org/dc/terms/"/>
  </ds:schemaRefs>
</ds:datastoreItem>
</file>

<file path=customXml/itemProps2.xml><?xml version="1.0" encoding="utf-8"?>
<ds:datastoreItem xmlns:ds="http://schemas.openxmlformats.org/officeDocument/2006/customXml" ds:itemID="{6EF97E58-7382-485B-96EA-55647CF81A1F}">
  <ds:schemaRefs>
    <ds:schemaRef ds:uri="http://schemas.microsoft.com/sharepoint/v3/contenttype/forms"/>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A1AFC04F-0943-44F2-859B-5F1F7AB3B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6</TotalTime>
  <Pages>1</Pages>
  <Words>207</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Receipt for Cash Donation Template</vt:lpstr>
    </vt:vector>
  </TitlesOfParts>
  <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Receipt for Cash Donation Template</dc:title>
  <dc:subject/>
  <dc:creator>Info@nhnonprofits.org</dc:creator>
  <cp:keywords/>
  <dc:description/>
  <cp:lastModifiedBy>Deborah Clark</cp:lastModifiedBy>
  <cp:revision>2</cp:revision>
  <dcterms:created xsi:type="dcterms:W3CDTF">2021-10-20T13:40:00Z</dcterms:created>
  <dcterms:modified xsi:type="dcterms:W3CDTF">2021-11-02T19:21:00Z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