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6E10DA" w14:textId="79D4BBED" w:rsidR="00295F13" w:rsidRDefault="00295F13" w:rsidP="00295F13">
      <w:pPr>
        <w:pStyle w:val="Title"/>
      </w:pPr>
      <w:r>
        <w:t>Sample Board Meeting Agenda</w:t>
      </w:r>
    </w:p>
    <w:p w14:paraId="498977BA" w14:textId="77777777" w:rsidR="00295F13" w:rsidRDefault="00295F13" w:rsidP="00295F13">
      <w:pPr>
        <w:pStyle w:val="Subtitle"/>
      </w:pPr>
      <w:r>
        <w:t>TO SUPPORT BOARD ENGAGEMENT AND DISCUSSION</w:t>
      </w:r>
    </w:p>
    <w:p w14:paraId="4168A288" w14:textId="6B15B4E3" w:rsidR="00295F13" w:rsidRDefault="00295F13" w:rsidP="00295F13">
      <w:pPr>
        <w:spacing w:before="0" w:after="0" w:line="240" w:lineRule="auto"/>
      </w:pPr>
      <w:r>
        <w:t xml:space="preserve">Date: </w:t>
      </w:r>
      <w:r>
        <w:fldChar w:fldCharType="begin"/>
      </w:r>
      <w:r>
        <w:instrText xml:space="preserve"> MACROBUTTON  AcceptAllChangesInDoc [Insert Date and Time of Meeting] </w:instrText>
      </w:r>
      <w:r>
        <w:fldChar w:fldCharType="end"/>
      </w:r>
    </w:p>
    <w:p w14:paraId="6630104C" w14:textId="77777777" w:rsidR="00295F13" w:rsidRDefault="00295F13" w:rsidP="00295F13">
      <w:pPr>
        <w:spacing w:before="0" w:after="0" w:line="240" w:lineRule="auto"/>
      </w:pPr>
      <w:r>
        <w:t xml:space="preserve">Location: </w:t>
      </w:r>
      <w:r>
        <w:fldChar w:fldCharType="begin"/>
      </w:r>
      <w:r>
        <w:instrText xml:space="preserve"> MACROBUTTON  AcceptAllChangesInDoc [Insert Location] </w:instrText>
      </w:r>
      <w:r>
        <w:fldChar w:fldCharType="end"/>
      </w:r>
    </w:p>
    <w:p w14:paraId="6647CE70" w14:textId="77777777" w:rsidR="00295F13" w:rsidRDefault="00295F13" w:rsidP="00295F13"/>
    <w:p w14:paraId="71031B56" w14:textId="77777777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Welcome and Brief Announcements</w:t>
      </w:r>
      <w:r>
        <w:tab/>
        <w:t>Board Chair</w:t>
      </w:r>
      <w:r>
        <w:tab/>
        <w:t>(10 minutes)</w:t>
      </w:r>
    </w:p>
    <w:p w14:paraId="7454B386" w14:textId="43DC2EFB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Consent Agenda</w:t>
      </w:r>
      <w:r>
        <w:tab/>
        <w:t>Board Chair</w:t>
      </w:r>
      <w:r>
        <w:tab/>
        <w:t>(5 minutes)</w:t>
      </w:r>
    </w:p>
    <w:p w14:paraId="70780DB8" w14:textId="3AC9BDC9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Previous meeting minutes</w:t>
      </w:r>
    </w:p>
    <w:p w14:paraId="48B3375E" w14:textId="0990C277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Committee reports</w:t>
      </w:r>
    </w:p>
    <w:p w14:paraId="5ECCD457" w14:textId="57A2F151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Copier Lease agreement</w:t>
      </w:r>
    </w:p>
    <w:p w14:paraId="72FB09C2" w14:textId="715153D3" w:rsidR="00295F13" w:rsidRDefault="00A86657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Chief Executive’s Report</w:t>
      </w:r>
      <w:r>
        <w:tab/>
      </w:r>
      <w:bookmarkStart w:id="0" w:name="_GoBack"/>
      <w:bookmarkEnd w:id="0"/>
      <w:r w:rsidR="00295F13">
        <w:t>CEO</w:t>
      </w:r>
      <w:r w:rsidR="00295F13">
        <w:tab/>
        <w:t>(30 minutes)</w:t>
      </w:r>
    </w:p>
    <w:p w14:paraId="23B256DB" w14:textId="38FC8B0A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Outcomes of new initiative</w:t>
      </w:r>
    </w:p>
    <w:p w14:paraId="0BBAE14F" w14:textId="4B6ED0FB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Update on progress with collaboration project</w:t>
      </w:r>
    </w:p>
    <w:p w14:paraId="254B6FC5" w14:textId="38899EEF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Priorities for upcoming quarter</w:t>
      </w:r>
    </w:p>
    <w:p w14:paraId="0BBA0920" w14:textId="2F735EDD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Open dialogue – office relocation</w:t>
      </w:r>
      <w:r>
        <w:tab/>
        <w:t xml:space="preserve">Location Comm. Chair </w:t>
      </w:r>
      <w:r>
        <w:tab/>
        <w:t>(20 minutes)</w:t>
      </w:r>
    </w:p>
    <w:p w14:paraId="7AFCB689" w14:textId="3F819BED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 xml:space="preserve">Recommendation </w:t>
      </w:r>
      <w:r>
        <w:tab/>
        <w:t>CEO</w:t>
      </w:r>
      <w:r>
        <w:tab/>
        <w:t>(40 minutes)</w:t>
      </w:r>
    </w:p>
    <w:p w14:paraId="6A479EEC" w14:textId="6BA73B24" w:rsidR="00295F13" w:rsidRDefault="00295F13" w:rsidP="00295F13">
      <w:pPr>
        <w:pStyle w:val="ListParagraph"/>
        <w:numPr>
          <w:ilvl w:val="0"/>
          <w:numId w:val="21"/>
        </w:numPr>
        <w:tabs>
          <w:tab w:val="left" w:leader="dot" w:pos="5850"/>
          <w:tab w:val="left" w:pos="8190"/>
        </w:tabs>
      </w:pPr>
      <w:r>
        <w:t>Expansion of services in new region – decision needed</w:t>
      </w:r>
    </w:p>
    <w:p w14:paraId="3ACD8B47" w14:textId="50375B3B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Executive Session if needed</w:t>
      </w:r>
      <w:r>
        <w:tab/>
        <w:t>(10 minutes)</w:t>
      </w:r>
    </w:p>
    <w:p w14:paraId="100B9B37" w14:textId="3DD71E14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Feedback on meeting</w:t>
      </w:r>
      <w:r>
        <w:tab/>
        <w:t>Board Chair</w:t>
      </w:r>
      <w:r>
        <w:tab/>
        <w:t>(5 minutes)</w:t>
      </w:r>
    </w:p>
    <w:p w14:paraId="284E4A59" w14:textId="2BF50EE3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Adjournment</w:t>
      </w:r>
    </w:p>
    <w:p w14:paraId="5E87091A" w14:textId="77777777" w:rsidR="00295F13" w:rsidRDefault="00295F13" w:rsidP="00295F13">
      <w:pPr>
        <w:tabs>
          <w:tab w:val="left" w:leader="dot" w:pos="5490"/>
        </w:tabs>
      </w:pPr>
    </w:p>
    <w:p w14:paraId="11D840A7" w14:textId="18AF71C6" w:rsidR="00295F13" w:rsidRDefault="00295F13" w:rsidP="00295F13">
      <w:pPr>
        <w:pStyle w:val="Heading1"/>
      </w:pPr>
      <w:r>
        <w:t>Next Meeting</w:t>
      </w:r>
    </w:p>
    <w:p w14:paraId="537ACACD" w14:textId="703BD56E" w:rsidR="00295F13" w:rsidRDefault="00295F13" w:rsidP="00295F13">
      <w:pPr>
        <w:rPr>
          <w:rFonts w:eastAsia="Calibri" w:hAnsi="Calibri" w:cs="Calibri"/>
          <w:szCs w:val="36"/>
        </w:rPr>
      </w:pPr>
      <w:r>
        <w:rPr>
          <w:rFonts w:eastAsia="Calibri" w:hAnsi="Calibri" w:cs="Calibri"/>
          <w:szCs w:val="36"/>
        </w:rPr>
        <w:t xml:space="preserve">Date: </w:t>
      </w:r>
      <w:r>
        <w:rPr>
          <w:rFonts w:eastAsia="Calibri" w:hAnsi="Calibri" w:cs="Calibri"/>
          <w:szCs w:val="36"/>
        </w:rPr>
        <w:fldChar w:fldCharType="begin"/>
      </w:r>
      <w:r>
        <w:rPr>
          <w:rFonts w:eastAsia="Calibri" w:hAnsi="Calibri" w:cs="Calibri"/>
          <w:szCs w:val="36"/>
        </w:rPr>
        <w:instrText xml:space="preserve"> MACROBUTTON  AcceptAllChangesInDoc [Insert Date and Time] </w:instrText>
      </w:r>
      <w:r>
        <w:rPr>
          <w:rFonts w:eastAsia="Calibri" w:hAnsi="Calibri" w:cs="Calibri"/>
          <w:szCs w:val="36"/>
        </w:rPr>
        <w:fldChar w:fldCharType="end"/>
      </w:r>
    </w:p>
    <w:p w14:paraId="28C2F48A" w14:textId="10FF136C" w:rsidR="00295F13" w:rsidRPr="0076164D" w:rsidRDefault="00295F13" w:rsidP="00295F13">
      <w:pPr>
        <w:rPr>
          <w:rFonts w:eastAsia="Calibri" w:hAnsi="Calibri" w:cs="Calibri"/>
          <w:szCs w:val="36"/>
        </w:rPr>
      </w:pPr>
      <w:r>
        <w:rPr>
          <w:rFonts w:eastAsia="Calibri" w:hAnsi="Calibri" w:cs="Calibri"/>
          <w:szCs w:val="36"/>
        </w:rPr>
        <w:t xml:space="preserve">Location: </w:t>
      </w:r>
      <w:r>
        <w:rPr>
          <w:rFonts w:eastAsia="Calibri" w:hAnsi="Calibri" w:cs="Calibri"/>
          <w:szCs w:val="36"/>
        </w:rPr>
        <w:fldChar w:fldCharType="begin"/>
      </w:r>
      <w:r>
        <w:rPr>
          <w:rFonts w:eastAsia="Calibri" w:hAnsi="Calibri" w:cs="Calibri"/>
          <w:szCs w:val="36"/>
        </w:rPr>
        <w:instrText xml:space="preserve"> MACROBUTTON  AcceptAllChangesInDoc [Insert Location] </w:instrText>
      </w:r>
      <w:r>
        <w:rPr>
          <w:rFonts w:eastAsia="Calibri" w:hAnsi="Calibri" w:cs="Calibri"/>
          <w:szCs w:val="36"/>
        </w:rPr>
        <w:fldChar w:fldCharType="end"/>
      </w:r>
    </w:p>
    <w:p w14:paraId="0ADF10FF" w14:textId="77777777" w:rsidR="00B947DC" w:rsidRDefault="00B947DC"/>
    <w:sectPr w:rsidR="00B947DC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734A9" w14:textId="77777777" w:rsidR="00295F13" w:rsidRDefault="00295F13" w:rsidP="007448FA">
      <w:pPr>
        <w:spacing w:before="0" w:after="0" w:line="240" w:lineRule="auto"/>
      </w:pPr>
      <w:r>
        <w:separator/>
      </w:r>
    </w:p>
  </w:endnote>
  <w:endnote w:type="continuationSeparator" w:id="0">
    <w:p w14:paraId="783BCAA3" w14:textId="77777777" w:rsidR="00295F13" w:rsidRDefault="00295F13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800000AF" w:usb1="4000604A" w:usb2="00000000" w:usb3="00000000" w:csb0="00000093" w:csb1="00000000"/>
    <w:embedRegular r:id="rId1" w:fontKey="{7778E508-89FD-4C22-9D4D-CBD04E031CB1}"/>
    <w:embedBold r:id="rId2" w:fontKey="{72AE7768-F869-442F-8A30-0B538043A95E}"/>
    <w:embedItalic r:id="rId3" w:fontKey="{A2050B69-AC9F-4E36-A835-504A8EC2A3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6DBEF03-297F-4E9C-9B25-3DC1B4867D58}"/>
    <w:embedBold r:id="rId5" w:fontKey="{96D0C7A3-B813-48AD-9F0B-D77898EF0CCD}"/>
    <w:embedItalic r:id="rId6" w:fontKey="{1B384E04-B8B6-4C8B-A168-47C5E7217D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289962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66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7912DF4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BBCD0" w14:textId="77777777" w:rsidR="00295F13" w:rsidRDefault="00295F13" w:rsidP="007448FA">
      <w:pPr>
        <w:spacing w:before="0" w:after="0" w:line="240" w:lineRule="auto"/>
      </w:pPr>
      <w:r>
        <w:separator/>
      </w:r>
    </w:p>
  </w:footnote>
  <w:footnote w:type="continuationSeparator" w:id="0">
    <w:p w14:paraId="310AFAB5" w14:textId="77777777" w:rsidR="00295F13" w:rsidRDefault="00295F13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190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536"/>
        </w:tabs>
        <w:ind w:left="2536" w:hanging="720"/>
      </w:pPr>
    </w:lvl>
    <w:lvl w:ilvl="2">
      <w:start w:val="1"/>
      <w:numFmt w:val="decimal"/>
      <w:lvlText w:val="%3."/>
      <w:lvlJc w:val="left"/>
      <w:pPr>
        <w:tabs>
          <w:tab w:val="num" w:pos="3256"/>
        </w:tabs>
        <w:ind w:left="3256" w:hanging="720"/>
      </w:pPr>
    </w:lvl>
    <w:lvl w:ilvl="3">
      <w:start w:val="1"/>
      <w:numFmt w:val="decimal"/>
      <w:lvlText w:val="%4."/>
      <w:lvlJc w:val="left"/>
      <w:pPr>
        <w:tabs>
          <w:tab w:val="num" w:pos="3976"/>
        </w:tabs>
        <w:ind w:left="3976" w:hanging="720"/>
      </w:pPr>
    </w:lvl>
    <w:lvl w:ilvl="4">
      <w:start w:val="1"/>
      <w:numFmt w:val="decimal"/>
      <w:lvlText w:val="%5."/>
      <w:lvlJc w:val="left"/>
      <w:pPr>
        <w:tabs>
          <w:tab w:val="num" w:pos="4696"/>
        </w:tabs>
        <w:ind w:left="4696" w:hanging="720"/>
      </w:pPr>
    </w:lvl>
    <w:lvl w:ilvl="5">
      <w:start w:val="1"/>
      <w:numFmt w:val="decimal"/>
      <w:lvlText w:val="%6."/>
      <w:lvlJc w:val="left"/>
      <w:pPr>
        <w:tabs>
          <w:tab w:val="num" w:pos="5416"/>
        </w:tabs>
        <w:ind w:left="5416" w:hanging="720"/>
      </w:pPr>
    </w:lvl>
    <w:lvl w:ilvl="6">
      <w:start w:val="1"/>
      <w:numFmt w:val="decimal"/>
      <w:lvlText w:val="%7."/>
      <w:lvlJc w:val="left"/>
      <w:pPr>
        <w:tabs>
          <w:tab w:val="num" w:pos="6136"/>
        </w:tabs>
        <w:ind w:left="6136" w:hanging="720"/>
      </w:pPr>
    </w:lvl>
    <w:lvl w:ilvl="7">
      <w:start w:val="1"/>
      <w:numFmt w:val="decimal"/>
      <w:lvlText w:val="%8."/>
      <w:lvlJc w:val="left"/>
      <w:pPr>
        <w:tabs>
          <w:tab w:val="num" w:pos="6856"/>
        </w:tabs>
        <w:ind w:left="6856" w:hanging="720"/>
      </w:pPr>
    </w:lvl>
    <w:lvl w:ilvl="8">
      <w:start w:val="1"/>
      <w:numFmt w:val="decimal"/>
      <w:lvlText w:val="%9."/>
      <w:lvlJc w:val="left"/>
      <w:pPr>
        <w:tabs>
          <w:tab w:val="num" w:pos="7576"/>
        </w:tabs>
        <w:ind w:left="7576" w:hanging="720"/>
      </w:pPr>
    </w:lvl>
  </w:abstractNum>
  <w:abstractNum w:abstractNumId="1" w15:restartNumberingAfterBreak="0">
    <w:nsid w:val="0D20309E"/>
    <w:multiLevelType w:val="hybridMultilevel"/>
    <w:tmpl w:val="B2CCE46A"/>
    <w:lvl w:ilvl="0" w:tplc="BD68EAC8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F3C761F"/>
    <w:multiLevelType w:val="hybridMultilevel"/>
    <w:tmpl w:val="C00C3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AC41BB"/>
    <w:multiLevelType w:val="hybridMultilevel"/>
    <w:tmpl w:val="EAF67312"/>
    <w:lvl w:ilvl="0" w:tplc="BD68EAC8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44DA8"/>
    <w:multiLevelType w:val="hybridMultilevel"/>
    <w:tmpl w:val="E2987B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8817808"/>
    <w:multiLevelType w:val="hybridMultilevel"/>
    <w:tmpl w:val="879A80FC"/>
    <w:lvl w:ilvl="0" w:tplc="BD68EAC8">
      <w:start w:val="3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315FE"/>
    <w:multiLevelType w:val="hybridMultilevel"/>
    <w:tmpl w:val="2A0A34B2"/>
    <w:lvl w:ilvl="0" w:tplc="169E18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9"/>
  </w:num>
  <w:num w:numId="5">
    <w:abstractNumId w:val="9"/>
  </w:num>
  <w:num w:numId="6">
    <w:abstractNumId w:val="6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2"/>
  </w:num>
  <w:num w:numId="14">
    <w:abstractNumId w:val="0"/>
  </w:num>
  <w:num w:numId="15">
    <w:abstractNumId w:val="0"/>
  </w:num>
  <w:num w:numId="16">
    <w:abstractNumId w:val="11"/>
  </w:num>
  <w:num w:numId="17">
    <w:abstractNumId w:val="3"/>
  </w:num>
  <w:num w:numId="18">
    <w:abstractNumId w:val="10"/>
  </w:num>
  <w:num w:numId="19">
    <w:abstractNumId w:val="7"/>
  </w:num>
  <w:num w:numId="20">
    <w:abstractNumId w:val="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13"/>
    <w:rsid w:val="00025767"/>
    <w:rsid w:val="00131618"/>
    <w:rsid w:val="001938EC"/>
    <w:rsid w:val="00295F13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25312"/>
    <w:rsid w:val="0086418D"/>
    <w:rsid w:val="0086546D"/>
    <w:rsid w:val="008B0C17"/>
    <w:rsid w:val="00903176"/>
    <w:rsid w:val="00917F90"/>
    <w:rsid w:val="009C6B01"/>
    <w:rsid w:val="00A13F25"/>
    <w:rsid w:val="00A86657"/>
    <w:rsid w:val="00A910A6"/>
    <w:rsid w:val="00B947DC"/>
    <w:rsid w:val="00CD63F8"/>
    <w:rsid w:val="00D92915"/>
    <w:rsid w:val="00DE7795"/>
    <w:rsid w:val="00E44DC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EFD78"/>
  <w15:chartTrackingRefBased/>
  <w15:docId w15:val="{2A2831B5-895D-4011-9157-7ECA4A458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694B4-A3B7-43FB-8D3B-48A7CD9EF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9690A2-2F37-436A-90E5-9C9FF1349B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9445E5-236C-4FE0-9F0B-6F361D115C9A}">
  <ds:schemaRefs>
    <ds:schemaRef ds:uri="a9643071-28cc-44d5-b501-aa6025d1b200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6ccbe38b-1a20-46da-8aaa-80461f379b6f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139955C-58E0-4C90-9D24-79C0DE173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20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Board Meeting Agenda</vt:lpstr>
    </vt:vector>
  </TitlesOfParts>
  <Company/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Board Meeting Agenda</dc:title>
  <dc:subject/>
  <dc:creator>Info@nhnonprofits.org</dc:creator>
  <cp:keywords/>
  <dc:description/>
  <cp:lastModifiedBy>i3</cp:lastModifiedBy>
  <cp:revision>4</cp:revision>
  <dcterms:created xsi:type="dcterms:W3CDTF">2021-10-20T15:03:00Z</dcterms:created>
  <dcterms:modified xsi:type="dcterms:W3CDTF">2024-06-11T16:00:00Z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