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9CFA18" w14:textId="469F6CC1" w:rsidR="00CC2B96" w:rsidRDefault="00CC2B96" w:rsidP="00CC2B96">
      <w:pPr>
        <w:pStyle w:val="Title"/>
      </w:pPr>
      <w:r>
        <w:t>CEO Sample Performance Review</w:t>
      </w:r>
    </w:p>
    <w:p w14:paraId="2C5C765A" w14:textId="305AB02B" w:rsidR="00B947DC" w:rsidRDefault="00CC2B96" w:rsidP="00CC2B96">
      <w:r>
        <w:t>Rank each answer between 1(poor) to 5 (excellent) or use NS (Not sure)</w:t>
      </w:r>
    </w:p>
    <w:tbl>
      <w:tblPr>
        <w:tblStyle w:val="NewBranding"/>
        <w:tblW w:w="0" w:type="auto"/>
        <w:tblLook w:val="0620" w:firstRow="1" w:lastRow="0" w:firstColumn="0" w:lastColumn="0" w:noHBand="1" w:noVBand="1"/>
      </w:tblPr>
      <w:tblGrid>
        <w:gridCol w:w="8545"/>
        <w:gridCol w:w="1021"/>
      </w:tblGrid>
      <w:tr w:rsidR="00CC2B96" w14:paraId="1ACAB159" w14:textId="77777777" w:rsidTr="00CC2B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49" w:type="dxa"/>
            <w:tcBorders>
              <w:bottom w:val="single" w:sz="8" w:space="0" w:color="auto"/>
            </w:tcBorders>
          </w:tcPr>
          <w:p w14:paraId="1733D4FB" w14:textId="56320834" w:rsidR="00CC2B96" w:rsidRDefault="00CC2B96" w:rsidP="00CC2B96">
            <w:r>
              <w:t>Part 1 – Managing the Organization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14:paraId="3A7E4FDD" w14:textId="30BD65A1" w:rsidR="00CC2B96" w:rsidRDefault="00CC2B96" w:rsidP="00CC2B96">
            <w:r>
              <w:t>Ranking</w:t>
            </w:r>
          </w:p>
        </w:tc>
      </w:tr>
      <w:tr w:rsidR="00CC2B96" w14:paraId="4EF1940E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6D02518F" w14:textId="1C2736FC" w:rsidR="00CC2B96" w:rsidRDefault="00CC2B96" w:rsidP="00CC2B96">
            <w:r w:rsidRPr="00CC2B96">
              <w:t>Vision, Mission and Strategy:  Does the CEO ha</w:t>
            </w:r>
            <w:r w:rsidR="00931DE2">
              <w:t xml:space="preserve">ve </w:t>
            </w:r>
            <w:r w:rsidRPr="00CC2B96">
              <w:t xml:space="preserve">a clear understanding and passion for the mission and is effective in translating the mission into action?  </w:t>
            </w:r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0CFFDDED" w14:textId="77777777" w:rsidR="00CC2B96" w:rsidRDefault="00CC2B96" w:rsidP="00CC2B96"/>
        </w:tc>
      </w:tr>
      <w:tr w:rsidR="00CC2B96" w14:paraId="44020B31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E94E3D2" w14:textId="77777777" w:rsidR="00CC2B96" w:rsidRDefault="00CC2B96" w:rsidP="00CC2B96">
            <w:r>
              <w:t>Comments:</w:t>
            </w:r>
          </w:p>
          <w:p w14:paraId="24C9B774" w14:textId="7CC14C31" w:rsidR="00CC2B96" w:rsidRDefault="00CC2B96" w:rsidP="00CC2B96"/>
        </w:tc>
        <w:tc>
          <w:tcPr>
            <w:tcW w:w="102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8F92DD" w14:textId="77777777" w:rsidR="00CC2B96" w:rsidRDefault="00CC2B96" w:rsidP="00CC2B96"/>
        </w:tc>
      </w:tr>
      <w:tr w:rsidR="00CC2B96" w14:paraId="0B522EC3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1D7427A7" w14:textId="6EF797E4" w:rsidR="00CC2B96" w:rsidRDefault="00CC2B96" w:rsidP="00CC2B96">
            <w:r w:rsidRPr="00CC2B96">
              <w:t>Achieving Results:  Has the CEO accomplished the priorities set by the Board for the past year?</w:t>
            </w:r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0C21E4C6" w14:textId="77777777" w:rsidR="00CC2B96" w:rsidRDefault="00CC2B96" w:rsidP="00CC2B96"/>
        </w:tc>
      </w:tr>
      <w:tr w:rsidR="00CC2B96" w14:paraId="392E1023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4D0D6FA" w14:textId="77777777" w:rsidR="00CC2B96" w:rsidRDefault="00CC2B96" w:rsidP="00CC2B96">
            <w:r>
              <w:t>Comments:</w:t>
            </w:r>
          </w:p>
          <w:p w14:paraId="6AD8B678" w14:textId="73790565" w:rsidR="00CC2B96" w:rsidRDefault="00CC2B96" w:rsidP="00CC2B96"/>
        </w:tc>
        <w:tc>
          <w:tcPr>
            <w:tcW w:w="102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DD0C50" w14:textId="77777777" w:rsidR="00CC2B96" w:rsidRDefault="00CC2B96" w:rsidP="00CC2B96"/>
        </w:tc>
      </w:tr>
      <w:tr w:rsidR="00CC2B96" w14:paraId="59EC5407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372DD599" w14:textId="27752057" w:rsidR="00CC2B96" w:rsidRDefault="00CC2B96" w:rsidP="00CC2B96">
            <w:r w:rsidRPr="00CC2B96">
              <w:t>Managing and Motivating Staff:  Has the CEO built a skilled and dedicated staff, and built morale among staff, volunteers and those we serve?</w:t>
            </w:r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746821F9" w14:textId="77777777" w:rsidR="00CC2B96" w:rsidRDefault="00CC2B96" w:rsidP="00CC2B96"/>
        </w:tc>
      </w:tr>
      <w:tr w:rsidR="00CC2B96" w14:paraId="3B186923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8E1FEFE" w14:textId="77777777" w:rsidR="00CC2B96" w:rsidRDefault="00CC2B96" w:rsidP="00CC2B96">
            <w:r>
              <w:t>Comments:</w:t>
            </w:r>
          </w:p>
          <w:p w14:paraId="5A607313" w14:textId="39414ADE" w:rsidR="00CC2B96" w:rsidRDefault="00CC2B96" w:rsidP="00CC2B96"/>
        </w:tc>
        <w:tc>
          <w:tcPr>
            <w:tcW w:w="102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2B7446" w14:textId="77777777" w:rsidR="00CC2B96" w:rsidRDefault="00CC2B96" w:rsidP="00CC2B96"/>
        </w:tc>
      </w:tr>
      <w:tr w:rsidR="00CC2B96" w14:paraId="55B0BAE1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32863709" w14:textId="272DCC01" w:rsidR="00CC2B96" w:rsidRDefault="00CC2B96" w:rsidP="00CC2B96">
            <w:r w:rsidRPr="00CC2B96">
              <w:t>Fiscal Management: Is the CEO managing finances in a prudent way and established systems for financial oversight and review?</w:t>
            </w:r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61FA2D82" w14:textId="77777777" w:rsidR="00CC2B96" w:rsidRDefault="00CC2B96" w:rsidP="00CC2B96"/>
        </w:tc>
      </w:tr>
      <w:tr w:rsidR="00CC2B96" w14:paraId="35C2FC1B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1C10226" w14:textId="77777777" w:rsidR="00CC2B96" w:rsidRDefault="00CC2B96" w:rsidP="00CC2B96">
            <w:r>
              <w:t>Comments:</w:t>
            </w:r>
          </w:p>
          <w:p w14:paraId="787464D3" w14:textId="2D0130FC" w:rsidR="00CC2B96" w:rsidRPr="00CC2B96" w:rsidRDefault="00CC2B96" w:rsidP="00CC2B96"/>
        </w:tc>
        <w:tc>
          <w:tcPr>
            <w:tcW w:w="102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4CEA3D" w14:textId="77777777" w:rsidR="00CC2B96" w:rsidRDefault="00CC2B96" w:rsidP="00CC2B96"/>
        </w:tc>
      </w:tr>
      <w:tr w:rsidR="00CC2B96" w14:paraId="221D5DDF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0F7BF10F" w14:textId="59F37584" w:rsidR="00CC2B96" w:rsidRPr="00CC2B96" w:rsidRDefault="00CC2B96" w:rsidP="00CC2B96">
            <w:r w:rsidRPr="00CC2B96">
              <w:t>Operations Oversight:  Has the CEO assured that appropriate systems are in place for managing personnel, technology, office space and risk management?</w:t>
            </w:r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20DB8F83" w14:textId="77777777" w:rsidR="00CC2B96" w:rsidRDefault="00CC2B96" w:rsidP="00CC2B96"/>
        </w:tc>
      </w:tr>
      <w:tr w:rsidR="00CC2B96" w14:paraId="1695EB6F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4EE4FE2" w14:textId="77777777" w:rsidR="00CC2B96" w:rsidRDefault="00CC2B96" w:rsidP="007E3483">
            <w:r>
              <w:t>Comments:</w:t>
            </w:r>
          </w:p>
          <w:p w14:paraId="157B3C1D" w14:textId="77777777" w:rsidR="00CC2B96" w:rsidRPr="00CC2B96" w:rsidRDefault="00CC2B96" w:rsidP="007E3483"/>
        </w:tc>
        <w:tc>
          <w:tcPr>
            <w:tcW w:w="102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BDE20D" w14:textId="77777777" w:rsidR="00CC2B96" w:rsidRDefault="00CC2B96" w:rsidP="007E3483"/>
        </w:tc>
      </w:tr>
      <w:tr w:rsidR="00CC2B96" w14:paraId="2D2500F8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540C102C" w14:textId="11A144F5" w:rsidR="00CC2B96" w:rsidRPr="00CC2B96" w:rsidRDefault="00CC2B96" w:rsidP="00CC2B96">
            <w:r w:rsidRPr="00CC2B96">
              <w:t>Program Management: Does the CEO assure that programs and services offered by the organization are of high quality and appropriate to the mission?</w:t>
            </w:r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6DD55B85" w14:textId="77777777" w:rsidR="00CC2B96" w:rsidRDefault="00CC2B96" w:rsidP="00CC2B96"/>
        </w:tc>
      </w:tr>
      <w:tr w:rsidR="00CC2B96" w14:paraId="2950293F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075CB95" w14:textId="77777777" w:rsidR="00CC2B96" w:rsidRDefault="00CC2B96" w:rsidP="007E3483">
            <w:r>
              <w:t>Comments:</w:t>
            </w:r>
          </w:p>
          <w:p w14:paraId="120FC6D5" w14:textId="77777777" w:rsidR="00CC2B96" w:rsidRPr="00CC2B96" w:rsidRDefault="00CC2B96" w:rsidP="007E3483"/>
        </w:tc>
        <w:tc>
          <w:tcPr>
            <w:tcW w:w="102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4B9999" w14:textId="77777777" w:rsidR="00CC2B96" w:rsidRDefault="00CC2B96" w:rsidP="007E3483"/>
        </w:tc>
      </w:tr>
      <w:tr w:rsidR="00CC2B96" w14:paraId="506F77B7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607DAE74" w14:textId="61CF7853" w:rsidR="00CC2B96" w:rsidRPr="00CC2B96" w:rsidRDefault="00CC2B96" w:rsidP="00CC2B96">
            <w:r w:rsidRPr="00CC2B96">
              <w:t>Resource Development:  Is the CEO an effective fundraiser, working to motivate volunteers and donors and generate needed resources for the organization?</w:t>
            </w:r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509A7460" w14:textId="77777777" w:rsidR="00CC2B96" w:rsidRDefault="00CC2B96" w:rsidP="00CC2B96"/>
        </w:tc>
      </w:tr>
      <w:tr w:rsidR="00CC2B96" w14:paraId="22F1B15C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34B253E" w14:textId="77777777" w:rsidR="00CC2B96" w:rsidRDefault="00CC2B96" w:rsidP="007E3483">
            <w:r>
              <w:t>Comments:</w:t>
            </w:r>
          </w:p>
          <w:p w14:paraId="74E06D59" w14:textId="77777777" w:rsidR="00CC2B96" w:rsidRPr="00CC2B96" w:rsidRDefault="00CC2B96" w:rsidP="007E3483"/>
        </w:tc>
        <w:tc>
          <w:tcPr>
            <w:tcW w:w="102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CFE785" w14:textId="77777777" w:rsidR="00CC2B96" w:rsidRDefault="00CC2B96" w:rsidP="007E3483"/>
        </w:tc>
      </w:tr>
      <w:tr w:rsidR="00CC2B96" w14:paraId="535B763E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7DB79372" w14:textId="3594AFAC" w:rsidR="00CC2B96" w:rsidRPr="00CC2B96" w:rsidRDefault="00CC2B96" w:rsidP="00CC2B96">
            <w:r w:rsidRPr="00CC2B96">
              <w:t>Relationship with the Board:  Is the CEO a good partner with the Board, maintaining good communication and helping to build a supportive, cooperative relationship?</w:t>
            </w:r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06A06BFD" w14:textId="77777777" w:rsidR="00CC2B96" w:rsidRDefault="00CC2B96" w:rsidP="00CC2B96"/>
        </w:tc>
      </w:tr>
      <w:tr w:rsidR="00CC2B96" w14:paraId="00A87981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D2DDA4F" w14:textId="77777777" w:rsidR="00CC2B96" w:rsidRDefault="00CC2B96" w:rsidP="007E3483">
            <w:r>
              <w:t>Comments:</w:t>
            </w:r>
          </w:p>
          <w:p w14:paraId="531CD1E7" w14:textId="77777777" w:rsidR="00CC2B96" w:rsidRPr="00CC2B96" w:rsidRDefault="00CC2B96" w:rsidP="007E3483"/>
        </w:tc>
        <w:tc>
          <w:tcPr>
            <w:tcW w:w="102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AD7685" w14:textId="77777777" w:rsidR="00CC2B96" w:rsidRDefault="00CC2B96" w:rsidP="007E3483"/>
        </w:tc>
      </w:tr>
      <w:tr w:rsidR="00CC2B96" w14:paraId="40A6329A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41972E2C" w14:textId="24023C12" w:rsidR="00CC2B96" w:rsidRPr="00CC2B96" w:rsidRDefault="00CC2B96" w:rsidP="00CC2B96">
            <w:r w:rsidRPr="00CC2B96">
              <w:t>External Relationships:  Is the CEO a strong ambassador for the organization, building and maintaining positive relationships with key constituents in the community?</w:t>
            </w:r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5FD31A56" w14:textId="77777777" w:rsidR="00CC2B96" w:rsidRDefault="00CC2B96" w:rsidP="00CC2B96"/>
        </w:tc>
      </w:tr>
      <w:tr w:rsidR="00CC2B96" w14:paraId="312071A6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A49EB48" w14:textId="77777777" w:rsidR="00CC2B96" w:rsidRDefault="00CC2B96" w:rsidP="007E3483">
            <w:r>
              <w:t>Comments:</w:t>
            </w:r>
          </w:p>
          <w:p w14:paraId="60D40372" w14:textId="77777777" w:rsidR="00CC2B96" w:rsidRPr="00CC2B96" w:rsidRDefault="00CC2B96" w:rsidP="007E3483"/>
        </w:tc>
        <w:tc>
          <w:tcPr>
            <w:tcW w:w="102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950CFF" w14:textId="77777777" w:rsidR="00CC2B96" w:rsidRDefault="00CC2B96" w:rsidP="007E3483"/>
        </w:tc>
      </w:tr>
      <w:tr w:rsidR="00CC2B96" w14:paraId="5DC22094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62ADB616" w14:textId="68359012" w:rsidR="00CC2B96" w:rsidRPr="00CC2B96" w:rsidRDefault="00CC2B96" w:rsidP="00CC2B96">
            <w:r w:rsidRPr="00CC2B96">
              <w:t>Flexibility and Creativity:  Does the CEO bring a “spark” of enthusiasm, creativity and flexibility to problem solving and approaching complicated situations?</w:t>
            </w:r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3D2F61A7" w14:textId="77777777" w:rsidR="00CC2B96" w:rsidRDefault="00CC2B96" w:rsidP="00CC2B96"/>
        </w:tc>
      </w:tr>
      <w:tr w:rsidR="00CC2B96" w14:paraId="4D0C00C2" w14:textId="77777777" w:rsidTr="00CC2B96">
        <w:trPr>
          <w:cantSplit/>
        </w:trPr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4B4AD12" w14:textId="77777777" w:rsidR="00CC2B96" w:rsidRDefault="00CC2B96" w:rsidP="007E3483">
            <w:r>
              <w:t>Comments:</w:t>
            </w:r>
          </w:p>
          <w:p w14:paraId="6260551E" w14:textId="77777777" w:rsidR="00CC2B96" w:rsidRPr="00CC2B96" w:rsidRDefault="00CC2B96" w:rsidP="007E3483"/>
        </w:tc>
        <w:tc>
          <w:tcPr>
            <w:tcW w:w="102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AE47FA" w14:textId="77777777" w:rsidR="00CC2B96" w:rsidRDefault="00CC2B96" w:rsidP="007E3483"/>
        </w:tc>
      </w:tr>
    </w:tbl>
    <w:p w14:paraId="2225317F" w14:textId="5B676ED6" w:rsidR="00CC2B96" w:rsidRDefault="00CC2B96" w:rsidP="00CC2B96"/>
    <w:tbl>
      <w:tblPr>
        <w:tblStyle w:val="NewBranding"/>
        <w:tblW w:w="0" w:type="auto"/>
        <w:tblLook w:val="0620" w:firstRow="1" w:lastRow="0" w:firstColumn="0" w:lastColumn="0" w:noHBand="1" w:noVBand="1"/>
      </w:tblPr>
      <w:tblGrid>
        <w:gridCol w:w="9566"/>
      </w:tblGrid>
      <w:tr w:rsidR="00CC2B96" w14:paraId="14DD6D6B" w14:textId="77777777" w:rsidTr="00CC2B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66" w:type="dxa"/>
            <w:tcBorders>
              <w:bottom w:val="single" w:sz="8" w:space="0" w:color="auto"/>
            </w:tcBorders>
          </w:tcPr>
          <w:p w14:paraId="1D0CF345" w14:textId="397077F9" w:rsidR="00CC2B96" w:rsidRDefault="00CC2B96" w:rsidP="00CC2B96">
            <w:r w:rsidRPr="00CC2B96">
              <w:t>Part 2:  Leading the Organization</w:t>
            </w:r>
          </w:p>
        </w:tc>
      </w:tr>
      <w:tr w:rsidR="00CC2B96" w14:paraId="68D41156" w14:textId="77777777" w:rsidTr="00CC2B96">
        <w:tc>
          <w:tcPr>
            <w:tcW w:w="9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0DBB6310" w14:textId="600B45C6" w:rsidR="00CC2B96" w:rsidRDefault="00CC2B96" w:rsidP="00CC2B96">
            <w:r w:rsidRPr="00CC2B96">
              <w:t>What are several major strengths that the CEO brings as a Leader?</w:t>
            </w:r>
          </w:p>
        </w:tc>
      </w:tr>
      <w:tr w:rsidR="00CC2B96" w14:paraId="556BC372" w14:textId="77777777" w:rsidTr="00CC2B96">
        <w:tc>
          <w:tcPr>
            <w:tcW w:w="9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0EF85E" w14:textId="77777777" w:rsidR="00CC2B96" w:rsidRDefault="00CC2B96" w:rsidP="00CC2B96">
            <w:r>
              <w:t>Comments:</w:t>
            </w:r>
          </w:p>
          <w:p w14:paraId="237AF014" w14:textId="60CF61EA" w:rsidR="00CC2B96" w:rsidRDefault="00CC2B96" w:rsidP="00CC2B96"/>
          <w:p w14:paraId="0EEC2B86" w14:textId="4561E4C6" w:rsidR="00CC2B96" w:rsidRDefault="00CC2B96" w:rsidP="00CC2B96"/>
          <w:p w14:paraId="57925F03" w14:textId="77777777" w:rsidR="00CC2B96" w:rsidRDefault="00CC2B96" w:rsidP="00CC2B96"/>
          <w:p w14:paraId="2AA9F6BF" w14:textId="26EE6A90" w:rsidR="00CC2B96" w:rsidRDefault="00CC2B96" w:rsidP="00CC2B96"/>
        </w:tc>
      </w:tr>
      <w:tr w:rsidR="00CC2B96" w14:paraId="030F2848" w14:textId="77777777" w:rsidTr="00CC2B96">
        <w:tc>
          <w:tcPr>
            <w:tcW w:w="9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2235BFE3" w14:textId="53666553" w:rsidR="00CC2B96" w:rsidRDefault="00CC2B96" w:rsidP="00CC2B96">
            <w:r w:rsidRPr="00CC2B96">
              <w:t>In what areas can the CEO most benefit from additional skills or knowledge?</w:t>
            </w:r>
          </w:p>
        </w:tc>
      </w:tr>
      <w:tr w:rsidR="00CC2B96" w14:paraId="5F5941A3" w14:textId="77777777" w:rsidTr="00CC2B96">
        <w:tc>
          <w:tcPr>
            <w:tcW w:w="9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7A7C9A" w14:textId="77777777" w:rsidR="00CC2B96" w:rsidRDefault="00CC2B96" w:rsidP="00CC2B96">
            <w:r>
              <w:t>Comments:</w:t>
            </w:r>
          </w:p>
          <w:p w14:paraId="4811383E" w14:textId="77777777" w:rsidR="00CC2B96" w:rsidRDefault="00CC2B96" w:rsidP="00CC2B96"/>
          <w:p w14:paraId="283A54AE" w14:textId="77777777" w:rsidR="00CC2B96" w:rsidRDefault="00CC2B96" w:rsidP="00CC2B96"/>
          <w:p w14:paraId="7A0C4FE4" w14:textId="77777777" w:rsidR="00CC2B96" w:rsidRDefault="00CC2B96" w:rsidP="00CC2B96"/>
          <w:p w14:paraId="77890A33" w14:textId="154E5B2B" w:rsidR="00CC2B96" w:rsidRDefault="00CC2B96" w:rsidP="00CC2B96"/>
        </w:tc>
      </w:tr>
      <w:tr w:rsidR="00CC2B96" w14:paraId="41687C6E" w14:textId="77777777" w:rsidTr="00CC2B96">
        <w:tc>
          <w:tcPr>
            <w:tcW w:w="9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7E37E566" w14:textId="51742A51" w:rsidR="00CC2B96" w:rsidRDefault="00CC2B96" w:rsidP="00CC2B96">
            <w:r w:rsidRPr="00CC2B96">
              <w:t>Are there ways that the CEO has made unique contributions to the organization?</w:t>
            </w:r>
          </w:p>
        </w:tc>
      </w:tr>
      <w:tr w:rsidR="00CC2B96" w14:paraId="52574386" w14:textId="77777777" w:rsidTr="00CC2B96">
        <w:tc>
          <w:tcPr>
            <w:tcW w:w="9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A78A13" w14:textId="77777777" w:rsidR="00CC2B96" w:rsidRDefault="00CC2B96" w:rsidP="00CC2B96">
            <w:r>
              <w:t>Comments:</w:t>
            </w:r>
          </w:p>
          <w:p w14:paraId="3DDE8CE3" w14:textId="2553E330" w:rsidR="00CC2B96" w:rsidRDefault="00CC2B96" w:rsidP="00CC2B96"/>
          <w:p w14:paraId="1E3F6DE6" w14:textId="77777777" w:rsidR="00CC2B96" w:rsidRDefault="00CC2B96" w:rsidP="00CC2B96"/>
          <w:p w14:paraId="38F25FA9" w14:textId="77777777" w:rsidR="00CC2B96" w:rsidRDefault="00CC2B96" w:rsidP="00CC2B96"/>
          <w:p w14:paraId="607A63E5" w14:textId="5168D5CA" w:rsidR="00CC2B96" w:rsidRDefault="00CC2B96" w:rsidP="00CC2B96"/>
        </w:tc>
      </w:tr>
      <w:tr w:rsidR="00CC2B96" w14:paraId="69491248" w14:textId="77777777" w:rsidTr="00CC2B96">
        <w:tc>
          <w:tcPr>
            <w:tcW w:w="9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78C644C4" w14:textId="56166E6C" w:rsidR="00CC2B96" w:rsidRDefault="00CC2B96" w:rsidP="00CC2B96">
            <w:r w:rsidRPr="00CC2B96">
              <w:t>How would you describe the overall performance of the CEO this past year?</w:t>
            </w:r>
          </w:p>
        </w:tc>
      </w:tr>
      <w:tr w:rsidR="00CC2B96" w14:paraId="680E36FB" w14:textId="77777777" w:rsidTr="00CC2B96">
        <w:tc>
          <w:tcPr>
            <w:tcW w:w="9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601999" w14:textId="77777777" w:rsidR="00CC2B96" w:rsidRDefault="00CC2B96" w:rsidP="00CC2B96">
            <w:r>
              <w:t>Comments:</w:t>
            </w:r>
          </w:p>
          <w:p w14:paraId="490BB7EA" w14:textId="77777777" w:rsidR="00CC2B96" w:rsidRDefault="00CC2B96" w:rsidP="00CC2B96"/>
          <w:p w14:paraId="2353F3D9" w14:textId="0267D2A5" w:rsidR="00CC2B96" w:rsidRDefault="00CC2B96" w:rsidP="00CC2B96"/>
          <w:p w14:paraId="6408BF5C" w14:textId="77777777" w:rsidR="00CC2B96" w:rsidRDefault="00CC2B96" w:rsidP="00CC2B96"/>
          <w:p w14:paraId="42343626" w14:textId="619B713C" w:rsidR="00CC2B96" w:rsidRPr="00CC2B96" w:rsidRDefault="00CC2B96" w:rsidP="00CC2B96"/>
        </w:tc>
      </w:tr>
    </w:tbl>
    <w:p w14:paraId="2A13EACD" w14:textId="77777777" w:rsidR="00CC2B96" w:rsidRDefault="00CC2B96" w:rsidP="00CC2B96"/>
    <w:sectPr w:rsidR="00CC2B96" w:rsidSect="00CC2B96">
      <w:footerReference w:type="default" r:id="rId11"/>
      <w:headerReference w:type="default" r:id="rId14"/>
      <w:pgSz w:w="12240" w:h="15840"/>
      <w:pgMar w:top="1008" w:right="1339" w:bottom="274" w:left="1325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7FB6B1" w14:textId="77777777" w:rsidR="00CC2B96" w:rsidRDefault="00CC2B96" w:rsidP="007448FA">
      <w:pPr>
        <w:spacing w:before="0" w:after="0" w:line="240" w:lineRule="auto"/>
      </w:pPr>
      <w:r>
        <w:separator/>
      </w:r>
    </w:p>
  </w:endnote>
  <w:endnote w:type="continuationSeparator" w:id="0">
    <w:p w14:paraId="76864548" w14:textId="77777777" w:rsidR="00CC2B96" w:rsidRDefault="00CC2B96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EA63192C-3241-4765-93D4-EB5B40F5301D}"/>
    <w:embedBold r:id="rId2" w:fontKey="{7FC0B795-4E57-447B-8F5B-8E02AD952FF9}"/>
    <w:embedItalic r:id="rId3" w:fontKey="{09B24626-5E14-4F99-B101-EFDC35239C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2553354-8206-477E-A00C-C826E3A533E3}"/>
    <w:embedBold r:id="rId5" w:fontKey="{3F749BC5-A731-4674-B635-63DFE4D32F28}"/>
    <w:embedItalic r:id="rId6" w:fontKey="{E9FCAAED-B4E4-4150-B0AC-BE35F5B9131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8B24FF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3171F9B" w14:textId="77777777" w:rsidR="00931DE2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351BA8" w14:textId="77777777" w:rsidR="00CC2B96" w:rsidRDefault="00CC2B96" w:rsidP="007448FA">
      <w:pPr>
        <w:spacing w:before="0" w:after="0" w:line="240" w:lineRule="auto"/>
      </w:pPr>
      <w:r>
        <w:separator/>
      </w:r>
    </w:p>
  </w:footnote>
  <w:footnote w:type="continuationSeparator" w:id="0">
    <w:p w14:paraId="25499DE4" w14:textId="77777777" w:rsidR="00CC2B96" w:rsidRDefault="00CC2B96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6802564">
    <w:abstractNumId w:val="3"/>
  </w:num>
  <w:num w:numId="2" w16cid:durableId="1746537562">
    <w:abstractNumId w:val="2"/>
  </w:num>
  <w:num w:numId="3" w16cid:durableId="902258335">
    <w:abstractNumId w:val="6"/>
  </w:num>
  <w:num w:numId="4" w16cid:durableId="722099346">
    <w:abstractNumId w:val="5"/>
  </w:num>
  <w:num w:numId="5" w16cid:durableId="108399373">
    <w:abstractNumId w:val="5"/>
  </w:num>
  <w:num w:numId="6" w16cid:durableId="774323985">
    <w:abstractNumId w:val="4"/>
  </w:num>
  <w:num w:numId="7" w16cid:durableId="1369178610">
    <w:abstractNumId w:val="0"/>
  </w:num>
  <w:num w:numId="8" w16cid:durableId="1251156110">
    <w:abstractNumId w:val="0"/>
  </w:num>
  <w:num w:numId="9" w16cid:durableId="1943491512">
    <w:abstractNumId w:val="0"/>
  </w:num>
  <w:num w:numId="10" w16cid:durableId="162357485">
    <w:abstractNumId w:val="0"/>
  </w:num>
  <w:num w:numId="11" w16cid:durableId="553274367">
    <w:abstractNumId w:val="0"/>
  </w:num>
  <w:num w:numId="12" w16cid:durableId="1612861110">
    <w:abstractNumId w:val="0"/>
  </w:num>
  <w:num w:numId="13" w16cid:durableId="1930892534">
    <w:abstractNumId w:val="1"/>
  </w:num>
  <w:num w:numId="14" w16cid:durableId="1666397184">
    <w:abstractNumId w:val="0"/>
  </w:num>
  <w:num w:numId="15" w16cid:durableId="183633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5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96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31DE2"/>
    <w:rsid w:val="0096365A"/>
    <w:rsid w:val="009C6B01"/>
    <w:rsid w:val="00A13F25"/>
    <w:rsid w:val="00A910A6"/>
    <w:rsid w:val="00B34F12"/>
    <w:rsid w:val="00B85A85"/>
    <w:rsid w:val="00B947DC"/>
    <w:rsid w:val="00CC2B96"/>
    <w:rsid w:val="00CD63F8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D5EE1E"/>
  <w15:chartTrackingRefBased/>
  <w15:docId w15:val="{7912E45C-6F24-4FFB-9946-E4E586253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CC2B9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A410AE-0AFC-47F3-B535-6D448200DA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07D771-EAC3-49E6-AE0B-232571B27F22}">
  <ds:schemaRefs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a9643071-28cc-44d5-b501-aa6025d1b200"/>
    <ds:schemaRef ds:uri="http://purl.org/dc/elements/1.1/"/>
    <ds:schemaRef ds:uri="http://purl.org/dc/terms/"/>
    <ds:schemaRef ds:uri="http://www.w3.org/XML/1998/namespace"/>
    <ds:schemaRef ds:uri="6ccbe38b-1a20-46da-8aaa-80461f379b6f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660EC6C-4A91-4B4B-8683-35F9BA7575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9</TotalTime>
  <Pages>2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CEO Evaluation - Brief</vt:lpstr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CEO Evaluation - Brief</dc:title>
  <dc:subject/>
  <dc:creator>Info@nhnonprofits.org</dc:creator>
  <cp:keywords/>
  <dc:description/>
  <cp:lastModifiedBy>Betsy Steiner</cp:lastModifiedBy>
  <cp:revision>3</cp:revision>
  <dcterms:created xsi:type="dcterms:W3CDTF">2021-10-20T18:46:00Z</dcterms:created>
  <dcterms:modified xsi:type="dcterms:W3CDTF">2024-07-28T21:33:00Z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