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09ABB" w14:textId="54DA999B" w:rsidR="00B357EF" w:rsidRDefault="00B357EF" w:rsidP="00B357EF">
      <w:pPr>
        <w:pStyle w:val="Title"/>
      </w:pPr>
      <w:r>
        <w:t>Volunteer Orientation Checklist</w:t>
      </w:r>
    </w:p>
    <w:p w14:paraId="6D5CD2BF" w14:textId="35351F0E" w:rsidR="00B357EF" w:rsidRDefault="00B357EF" w:rsidP="00B357EF">
      <w:pPr>
        <w:pStyle w:val="Heading1"/>
      </w:pPr>
      <w:r>
        <w:t>Volunteer Information</w:t>
      </w:r>
    </w:p>
    <w:p w14:paraId="1D0DC8EC" w14:textId="77777777" w:rsidR="00B357EF" w:rsidRDefault="00B357EF" w:rsidP="00B357EF">
      <w:r>
        <w:t>Name: _______________________________________________</w:t>
      </w:r>
      <w:r>
        <w:tab/>
        <w:t>Start Date: ___________________________</w:t>
      </w:r>
    </w:p>
    <w:p w14:paraId="34E1CFFD" w14:textId="77777777" w:rsidR="00B357EF" w:rsidRDefault="00B357EF" w:rsidP="00B357EF">
      <w:r>
        <w:t>Position: _____________________________________________</w:t>
      </w:r>
    </w:p>
    <w:p w14:paraId="55F4F6F9" w14:textId="77777777" w:rsidR="00B357EF" w:rsidRDefault="00B357EF" w:rsidP="00B357EF">
      <w:r>
        <w:t>Manager: _____________________________________________</w:t>
      </w:r>
    </w:p>
    <w:p w14:paraId="31B39509" w14:textId="337673A5" w:rsidR="00B357EF" w:rsidRDefault="00B357EF" w:rsidP="00B357EF">
      <w:pPr>
        <w:pStyle w:val="Heading1"/>
      </w:pPr>
      <w:r>
        <w:t>Welcome, Introduction &amp; Tour</w:t>
      </w:r>
    </w:p>
    <w:p w14:paraId="5169474C" w14:textId="67CB7227" w:rsidR="00B357EF" w:rsidRDefault="00B357EF" w:rsidP="00B357EF">
      <w:pPr>
        <w:pStyle w:val="Bullets2"/>
      </w:pPr>
      <w:r>
        <w:t>Welcome volunteer &amp; introduce to staff</w:t>
      </w:r>
    </w:p>
    <w:p w14:paraId="4EE0FDF5" w14:textId="5B0B29D3" w:rsidR="00B357EF" w:rsidRDefault="00B357EF" w:rsidP="00B357EF">
      <w:pPr>
        <w:pStyle w:val="Bullets2"/>
      </w:pPr>
      <w:r>
        <w:t>Review organizational mission &amp; current programs</w:t>
      </w:r>
    </w:p>
    <w:p w14:paraId="287B878E" w14:textId="109E8B7A" w:rsidR="00B357EF" w:rsidRDefault="00B357EF" w:rsidP="00B357EF">
      <w:pPr>
        <w:pStyle w:val="Bullets2"/>
      </w:pPr>
      <w:r>
        <w:t>Tour premises</w:t>
      </w:r>
    </w:p>
    <w:p w14:paraId="260C2D7A" w14:textId="4AB86251" w:rsidR="00B357EF" w:rsidRDefault="00B357EF" w:rsidP="00B357EF">
      <w:pPr>
        <w:pStyle w:val="Bullets2"/>
      </w:pPr>
      <w:r>
        <w:t>Volunteer’s work area</w:t>
      </w:r>
    </w:p>
    <w:p w14:paraId="3C396176" w14:textId="2ED179A8" w:rsidR="00B357EF" w:rsidRDefault="00B357EF" w:rsidP="00B357EF">
      <w:pPr>
        <w:pStyle w:val="Bullets2"/>
      </w:pPr>
      <w:r>
        <w:t>Rest rooms</w:t>
      </w:r>
    </w:p>
    <w:p w14:paraId="005CB1EE" w14:textId="565D3D4B" w:rsidR="00B357EF" w:rsidRDefault="00B357EF" w:rsidP="00B357EF">
      <w:pPr>
        <w:pStyle w:val="Bullets2"/>
      </w:pPr>
      <w:r>
        <w:t>Coffee/break rooms</w:t>
      </w:r>
    </w:p>
    <w:p w14:paraId="7F22A490" w14:textId="7046DD8B" w:rsidR="00B357EF" w:rsidRDefault="00B357EF" w:rsidP="00B357EF">
      <w:pPr>
        <w:pStyle w:val="Bullets2"/>
      </w:pPr>
      <w:r>
        <w:t>Emergency exits</w:t>
      </w:r>
    </w:p>
    <w:p w14:paraId="6F1035DA" w14:textId="05177B01" w:rsidR="00B357EF" w:rsidRDefault="00B357EF" w:rsidP="00B357EF">
      <w:pPr>
        <w:pStyle w:val="Bullets2"/>
      </w:pPr>
      <w:r>
        <w:t>Parking</w:t>
      </w:r>
    </w:p>
    <w:p w14:paraId="5BEED911" w14:textId="324B6AAF" w:rsidR="00B357EF" w:rsidRDefault="00B357EF" w:rsidP="00B357EF">
      <w:pPr>
        <w:pStyle w:val="Bullets2"/>
      </w:pPr>
      <w:r>
        <w:t>Volunteer Hours – plus opening &amp; closing times</w:t>
      </w:r>
    </w:p>
    <w:p w14:paraId="750A382A" w14:textId="030E1850" w:rsidR="00B357EF" w:rsidRDefault="00B357EF" w:rsidP="00B357EF">
      <w:pPr>
        <w:pStyle w:val="Heading1"/>
      </w:pPr>
      <w:r>
        <w:t>Review Administrative Procedures</w:t>
      </w:r>
    </w:p>
    <w:p w14:paraId="24199F0B" w14:textId="7D9573F3" w:rsidR="00B357EF" w:rsidRDefault="00B357EF" w:rsidP="00B357EF">
      <w:pPr>
        <w:pStyle w:val="Bullets2"/>
      </w:pPr>
      <w:r>
        <w:t>Phone usage</w:t>
      </w:r>
    </w:p>
    <w:p w14:paraId="05F71F2C" w14:textId="5F9F6CA9" w:rsidR="00B357EF" w:rsidRDefault="00B357EF" w:rsidP="00B357EF">
      <w:pPr>
        <w:pStyle w:val="Bullets2"/>
      </w:pPr>
      <w:r>
        <w:t>Building access</w:t>
      </w:r>
    </w:p>
    <w:p w14:paraId="74739AF8" w14:textId="466FEE70" w:rsidR="00B357EF" w:rsidRDefault="00B357EF" w:rsidP="00B357EF">
      <w:pPr>
        <w:pStyle w:val="Bullets2"/>
      </w:pPr>
      <w:r>
        <w:t>Copies/mail</w:t>
      </w:r>
    </w:p>
    <w:p w14:paraId="120D20F2" w14:textId="4C9D4B8E" w:rsidR="00B357EF" w:rsidRDefault="00B357EF" w:rsidP="00B357EF">
      <w:pPr>
        <w:pStyle w:val="Bullets2"/>
      </w:pPr>
      <w:r>
        <w:t>Assign an e-mail address</w:t>
      </w:r>
    </w:p>
    <w:p w14:paraId="1CB59957" w14:textId="32802C96" w:rsidR="00B357EF" w:rsidRDefault="00B357EF" w:rsidP="00B357EF">
      <w:pPr>
        <w:pStyle w:val="Bullets2"/>
      </w:pPr>
      <w:r>
        <w:t>Intranet &amp; internet usage &amp; access</w:t>
      </w:r>
    </w:p>
    <w:p w14:paraId="7DC865A2" w14:textId="53C89EE2" w:rsidR="00B357EF" w:rsidRDefault="00B357EF" w:rsidP="00B357EF">
      <w:pPr>
        <w:pStyle w:val="Bullets2"/>
      </w:pPr>
      <w:r>
        <w:t>Proprietary software</w:t>
      </w:r>
    </w:p>
    <w:p w14:paraId="0BEFFF8D" w14:textId="32598709" w:rsidR="00B357EF" w:rsidRDefault="00B357EF" w:rsidP="00B357EF">
      <w:pPr>
        <w:pStyle w:val="Bullets2"/>
      </w:pPr>
      <w:r>
        <w:t>Review Key Policies and/or Handbook</w:t>
      </w:r>
    </w:p>
    <w:p w14:paraId="740B364B" w14:textId="37A4C8AA" w:rsidR="00B357EF" w:rsidRDefault="00B357EF" w:rsidP="00B357EF">
      <w:pPr>
        <w:pStyle w:val="Heading1"/>
      </w:pPr>
      <w:r>
        <w:t>Review Key Policies and/or Handbook</w:t>
      </w:r>
    </w:p>
    <w:p w14:paraId="112B75E7" w14:textId="1D34220E" w:rsidR="00B357EF" w:rsidRDefault="00B357EF" w:rsidP="00B357EF">
      <w:pPr>
        <w:pStyle w:val="Bullets2"/>
      </w:pPr>
      <w:r>
        <w:t>Ethics Policy</w:t>
      </w:r>
    </w:p>
    <w:p w14:paraId="4B56E2CD" w14:textId="5E0F799C" w:rsidR="00B357EF" w:rsidRDefault="00B357EF" w:rsidP="00B357EF">
      <w:pPr>
        <w:pStyle w:val="Bullets2"/>
      </w:pPr>
      <w:r>
        <w:t>Harassment Policy</w:t>
      </w:r>
    </w:p>
    <w:p w14:paraId="5F47C20A" w14:textId="678B4D4D" w:rsidR="00B357EF" w:rsidRDefault="00B357EF" w:rsidP="00B357EF">
      <w:pPr>
        <w:pStyle w:val="Bullets2"/>
      </w:pPr>
      <w:r>
        <w:t>Information Technology Policy</w:t>
      </w:r>
    </w:p>
    <w:p w14:paraId="5EEBE53A" w14:textId="2A6AF84B" w:rsidR="00B357EF" w:rsidRDefault="00B357EF" w:rsidP="00B357EF">
      <w:pPr>
        <w:pStyle w:val="Bullets2"/>
      </w:pPr>
      <w:r>
        <w:t>Personal conduct standards</w:t>
      </w:r>
    </w:p>
    <w:p w14:paraId="1AC5DBFB" w14:textId="54D39639" w:rsidR="00B357EF" w:rsidRDefault="00B357EF" w:rsidP="00B357EF">
      <w:pPr>
        <w:pStyle w:val="Bullets2"/>
      </w:pPr>
      <w:r>
        <w:t>Emergency procedures</w:t>
      </w:r>
    </w:p>
    <w:p w14:paraId="3394F3F7" w14:textId="5C1BDE4F" w:rsidR="00B357EF" w:rsidRDefault="00B357EF" w:rsidP="00B357EF">
      <w:pPr>
        <w:pStyle w:val="Bullets2"/>
      </w:pPr>
      <w:r>
        <w:t>E-mail &amp; internet usage</w:t>
      </w:r>
    </w:p>
    <w:p w14:paraId="74602504" w14:textId="27567766" w:rsidR="00B357EF" w:rsidRDefault="00B357EF" w:rsidP="00B357EF">
      <w:pPr>
        <w:pStyle w:val="Bullets2"/>
      </w:pPr>
      <w:r>
        <w:t>Safety &amp; security</w:t>
      </w:r>
    </w:p>
    <w:p w14:paraId="53D93BAD" w14:textId="1DEDC885" w:rsidR="00B947DC" w:rsidRDefault="00B357EF" w:rsidP="00B357EF">
      <w:pPr>
        <w:pStyle w:val="Bullets2"/>
      </w:pPr>
      <w:r>
        <w:t>Dress code</w:t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36A95" w14:textId="77777777" w:rsidR="00B357EF" w:rsidRDefault="00B357EF" w:rsidP="007448FA">
      <w:pPr>
        <w:spacing w:before="0" w:after="0" w:line="240" w:lineRule="auto"/>
      </w:pPr>
      <w:r>
        <w:separator/>
      </w:r>
    </w:p>
  </w:endnote>
  <w:endnote w:type="continuationSeparator" w:id="0">
    <w:p w14:paraId="4D81BE78" w14:textId="77777777" w:rsidR="00B357EF" w:rsidRDefault="00B357EF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5FDA8136-814E-44F3-B075-E6AAF8807BC6}"/>
    <w:embedBold r:id="rId2" w:fontKey="{04554E7A-CEE8-426A-B9DF-5B3A10F438CD}"/>
    <w:embedItalic r:id="rId3" w:fontKey="{058FF647-A610-447D-8721-1DDCC53547E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0684039-887F-440A-AC96-60EF1EFDE09F}"/>
    <w:embedBold r:id="rId5" w:fontKey="{6FB3D787-EFA5-4DC0-92F2-941D1C49E279}"/>
    <w:embedItalic r:id="rId6" w:fontKey="{D8A7C27F-E7AB-4E9F-8A85-5794F9418E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EB64E" w14:textId="77777777" w:rsidR="005B3B5C" w:rsidRDefault="005B3B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ADE4FD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36C0A9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49F5B" w14:textId="77777777" w:rsidR="005B3B5C" w:rsidRDefault="005B3B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34126" w14:textId="77777777" w:rsidR="00B357EF" w:rsidRDefault="00B357EF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7B1ED55" w14:textId="77777777" w:rsidR="00B357EF" w:rsidRDefault="00B357EF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41023" w14:textId="77777777" w:rsidR="005B3B5C" w:rsidRDefault="005B3B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90A21" w14:textId="77777777" w:rsidR="005B3B5C" w:rsidRDefault="005B3B5C"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3F208" w14:textId="77777777" w:rsidR="005B3B5C" w:rsidRDefault="005B3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7EF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B3B5C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357EF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BF13D"/>
  <w15:chartTrackingRefBased/>
  <w15:docId w15:val="{373B9AA3-3D15-40D3-A891-182169C34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B357EF"/>
    <w:pPr>
      <w:widowControl w:val="0"/>
      <w:numPr>
        <w:numId w:val="7"/>
      </w:numPr>
      <w:spacing w:before="0" w:after="40" w:line="22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B357EF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E776EB-4A67-4A58-A70B-6B5FD8C7AC3B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ccbe38b-1a20-46da-8aaa-80461f379b6f"/>
    <ds:schemaRef ds:uri="http://www.w3.org/XML/1998/namespace"/>
    <ds:schemaRef ds:uri="http://schemas.microsoft.com/office/infopath/2007/PartnerControls"/>
    <ds:schemaRef ds:uri="a9643071-28cc-44d5-b501-aa6025d1b200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26ECC4D-24CA-41E6-9036-F669A2D71E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13A0F2F-3F67-479E-89DA-C23321CE3A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Orientation Checklist</vt:lpstr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Orientation Checklist</dc:title>
  <dc:subject/>
  <dc:creator>Info@nhnonprofits.org</dc:creator>
  <cp:keywords/>
  <dc:description/>
  <cp:lastModifiedBy>Deborah Clark</cp:lastModifiedBy>
  <cp:revision>3</cp:revision>
  <dcterms:created xsi:type="dcterms:W3CDTF">2021-10-21T17:47:00Z</dcterms:created>
  <dcterms:modified xsi:type="dcterms:W3CDTF">2021-11-02T19:36:00Z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