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DD4D8" w14:textId="77777777" w:rsidR="00643DAB" w:rsidRPr="00643DAB" w:rsidRDefault="00643DAB" w:rsidP="00643DAB">
      <w:pPr>
        <w:pStyle w:val="Title"/>
      </w:pPr>
      <w:r w:rsidRPr="00643DAB">
        <w:t>Executive Transition Input Survey</w:t>
      </w:r>
    </w:p>
    <w:p w14:paraId="012B533D" w14:textId="78B19311" w:rsidR="00643DAB" w:rsidRPr="00643DAB" w:rsidRDefault="00643DAB" w:rsidP="00643DAB">
      <w:r w:rsidRPr="00643DAB">
        <w:t>As a key stakeholder, your insights, and ideas during this time of leadership transition for our organization are important for us to consider as we move forward to implement a successful search.  Our Succession Planning Committee is conducting a survey to learn what attributes you feel will be important to seek in our next executive leader. In addition, we would like to have your input on what you believe is important for us to preserve and continue doing going forward.  Your responses will support our efforts in setting future priorities, fine-tuning the job description for the next chief executive and in gaining a better understanding of how the community perceives the organization.</w:t>
      </w:r>
    </w:p>
    <w:p w14:paraId="76250CCB" w14:textId="77777777" w:rsidR="00643DAB" w:rsidRPr="00643DAB" w:rsidRDefault="00643DAB" w:rsidP="00643DAB">
      <w:r w:rsidRPr="00643DAB">
        <w:t>Your responses will be held confidential. We thank you for taking the time to provide us with your feedback.</w:t>
      </w:r>
    </w:p>
    <w:p w14:paraId="4635854D" w14:textId="77777777" w:rsidR="00643DAB" w:rsidRPr="00643DAB" w:rsidRDefault="00643DAB" w:rsidP="00643DAB">
      <w:pPr>
        <w:pStyle w:val="Heading1"/>
      </w:pPr>
      <w:r w:rsidRPr="00643DAB">
        <w:t>Survey Questions:</w:t>
      </w:r>
    </w:p>
    <w:p w14:paraId="05698D31" w14:textId="5CACB704" w:rsidR="00643DAB" w:rsidRPr="00643DAB" w:rsidRDefault="00643DAB" w:rsidP="00643DAB">
      <w:pPr>
        <w:pStyle w:val="ListParagraph"/>
        <w:numPr>
          <w:ilvl w:val="0"/>
          <w:numId w:val="6"/>
        </w:numPr>
      </w:pPr>
      <w:r w:rsidRPr="00643DAB">
        <w:t>When you think of our organization, what three words come to mind?</w:t>
      </w:r>
    </w:p>
    <w:p w14:paraId="4CD753FF" w14:textId="0AAAFCB1" w:rsidR="00643DAB" w:rsidRPr="00643DAB" w:rsidRDefault="00643DAB" w:rsidP="00643DAB">
      <w:pPr>
        <w:pStyle w:val="ListParagraph"/>
        <w:numPr>
          <w:ilvl w:val="0"/>
          <w:numId w:val="6"/>
        </w:numPr>
      </w:pPr>
      <w:r w:rsidRPr="00643DAB">
        <w:t>Name 3 of the organization’s top achievements over the past 5 years that were most meaningful to you.</w:t>
      </w:r>
    </w:p>
    <w:p w14:paraId="4C490AA5" w14:textId="6CE5820B" w:rsidR="00643DAB" w:rsidRPr="00643DAB" w:rsidRDefault="00643DAB" w:rsidP="00643DAB">
      <w:pPr>
        <w:pStyle w:val="ListParagraph"/>
        <w:numPr>
          <w:ilvl w:val="0"/>
          <w:numId w:val="6"/>
        </w:numPr>
      </w:pPr>
      <w:r w:rsidRPr="00643DAB">
        <w:t>What skills do you think the current director has used effectively?</w:t>
      </w:r>
    </w:p>
    <w:p w14:paraId="55A870F2" w14:textId="20F833BC" w:rsidR="00643DAB" w:rsidRPr="00643DAB" w:rsidRDefault="00643DAB" w:rsidP="00643DAB">
      <w:pPr>
        <w:pStyle w:val="ListParagraph"/>
        <w:numPr>
          <w:ilvl w:val="0"/>
          <w:numId w:val="6"/>
        </w:numPr>
      </w:pPr>
      <w:r w:rsidRPr="00643DAB">
        <w:t>What do you see as the most important skills for the new Executive Director to bring to the job?</w:t>
      </w:r>
    </w:p>
    <w:p w14:paraId="72AC71DE" w14:textId="3BBADC87" w:rsidR="00643DAB" w:rsidRPr="00643DAB" w:rsidRDefault="00643DAB" w:rsidP="00643DAB">
      <w:pPr>
        <w:pStyle w:val="ListParagraph"/>
        <w:numPr>
          <w:ilvl w:val="0"/>
          <w:numId w:val="6"/>
        </w:numPr>
      </w:pPr>
      <w:r w:rsidRPr="00643DAB">
        <w:t>What challenges do you see ahead for the organization in the next few years?</w:t>
      </w:r>
    </w:p>
    <w:p w14:paraId="005BF027" w14:textId="766522E2" w:rsidR="00643DAB" w:rsidRPr="00643DAB" w:rsidRDefault="00643DAB" w:rsidP="00643DAB">
      <w:pPr>
        <w:pStyle w:val="ListParagraph"/>
        <w:numPr>
          <w:ilvl w:val="0"/>
          <w:numId w:val="6"/>
        </w:numPr>
      </w:pPr>
      <w:r w:rsidRPr="00643DAB">
        <w:t>If you could describe an ideal person to take on those challenges, what would s/he be like?</w:t>
      </w:r>
    </w:p>
    <w:p w14:paraId="6BC38504" w14:textId="51F6714B" w:rsidR="00643DAB" w:rsidRPr="00643DAB" w:rsidRDefault="00643DAB" w:rsidP="00643DAB">
      <w:pPr>
        <w:pStyle w:val="ListParagraph"/>
        <w:numPr>
          <w:ilvl w:val="0"/>
          <w:numId w:val="6"/>
        </w:numPr>
      </w:pPr>
      <w:r w:rsidRPr="00643DAB">
        <w:t>What things do you think the new Executive Director should focus on for the first year?</w:t>
      </w:r>
    </w:p>
    <w:p w14:paraId="46D2D48D" w14:textId="6E29BAF6" w:rsidR="00643DAB" w:rsidRPr="00643DAB" w:rsidRDefault="00643DAB" w:rsidP="00643DAB">
      <w:pPr>
        <w:pStyle w:val="ListParagraph"/>
        <w:numPr>
          <w:ilvl w:val="0"/>
          <w:numId w:val="6"/>
        </w:numPr>
      </w:pPr>
      <w:r w:rsidRPr="00643DAB">
        <w:t>Do you have any advice for the search committee?</w:t>
      </w:r>
    </w:p>
    <w:p w14:paraId="213106DB" w14:textId="77777777" w:rsidR="00643DAB" w:rsidRPr="00643DAB" w:rsidRDefault="00643DAB" w:rsidP="00643DAB"/>
    <w:p w14:paraId="7B2C9021" w14:textId="77777777" w:rsidR="00B947DC" w:rsidRDefault="00B947DC"/>
    <w:sectPr w:rsidR="00B947DC"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93B9" w14:textId="77777777" w:rsidR="00643DAB" w:rsidRDefault="00643DAB" w:rsidP="007448FA">
      <w:pPr>
        <w:spacing w:before="0" w:after="0" w:line="240" w:lineRule="auto"/>
      </w:pPr>
      <w:r>
        <w:separator/>
      </w:r>
    </w:p>
  </w:endnote>
  <w:endnote w:type="continuationSeparator" w:id="0">
    <w:p w14:paraId="79FA0A78" w14:textId="77777777" w:rsidR="00643DAB" w:rsidRDefault="00643DAB" w:rsidP="007448FA">
      <w:pPr>
        <w:spacing w:before="0" w:after="0" w:line="240" w:lineRule="auto"/>
      </w:pPr>
      <w:r>
        <w:continuationSeparator/>
      </w:r>
    </w:p>
  </w:endnote>
  <w:endnote w:type="continuationNotice" w:id="1">
    <w:p w14:paraId="02B0BA55" w14:textId="77777777" w:rsidR="00705FC4" w:rsidRDefault="00705F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278E2855-26D7-4860-89B0-564F274EAE2D}"/>
    <w:embedBold r:id="rId2" w:fontKey="{30B3DDCC-0574-4F89-A065-1825E706110B}"/>
    <w:embedItalic r:id="rId3" w:fontKey="{F53F6245-90F7-4727-9B69-00E6AD58151A}"/>
  </w:font>
  <w:font w:name="Calibri">
    <w:panose1 w:val="020F0502020204030204"/>
    <w:charset w:val="00"/>
    <w:family w:val="swiss"/>
    <w:pitch w:val="variable"/>
    <w:sig w:usb0="E4002EFF" w:usb1="C000247B" w:usb2="00000009" w:usb3="00000000" w:csb0="000001FF" w:csb1="00000000"/>
    <w:embedRegular r:id="rId4" w:fontKey="{EE72A47A-DC15-46D3-AAB8-E07C62510AF4}"/>
    <w:embedBold r:id="rId5" w:fontKey="{1DD5D7EC-B1B3-45B8-AC0C-BD0707FDCD44}"/>
    <w:embedItalic r:id="rId6" w:fontKey="{699CF2E4-C3C7-44C7-B711-298E11C0FB1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11176D73"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CE8854"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D756C" w14:textId="77777777" w:rsidR="00643DAB" w:rsidRDefault="00643DAB" w:rsidP="007448FA">
      <w:pPr>
        <w:spacing w:before="0" w:after="0" w:line="240" w:lineRule="auto"/>
      </w:pPr>
      <w:r>
        <w:separator/>
      </w:r>
    </w:p>
  </w:footnote>
  <w:footnote w:type="continuationSeparator" w:id="0">
    <w:p w14:paraId="7204C114" w14:textId="77777777" w:rsidR="00643DAB" w:rsidRDefault="00643DAB" w:rsidP="007448FA">
      <w:pPr>
        <w:spacing w:before="0" w:after="0" w:line="240" w:lineRule="auto"/>
      </w:pPr>
      <w:r>
        <w:continuationSeparator/>
      </w:r>
    </w:p>
  </w:footnote>
  <w:footnote w:type="continuationNotice" w:id="1">
    <w:p w14:paraId="615C1EC1" w14:textId="77777777" w:rsidR="00705FC4" w:rsidRDefault="00705FC4">
      <w:pPr>
        <w:spacing w:before="0" w:after="0" w:line="240" w:lineRule="auto"/>
      </w:pP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5A778E"/>
    <w:multiLevelType w:val="hybridMultilevel"/>
    <w:tmpl w:val="903A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saveSubsetFonts/>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DAB"/>
    <w:rsid w:val="003446F1"/>
    <w:rsid w:val="0039092E"/>
    <w:rsid w:val="004453EA"/>
    <w:rsid w:val="004A1838"/>
    <w:rsid w:val="005F40EE"/>
    <w:rsid w:val="00643DAB"/>
    <w:rsid w:val="00645153"/>
    <w:rsid w:val="006B1F74"/>
    <w:rsid w:val="00705FC4"/>
    <w:rsid w:val="007448FA"/>
    <w:rsid w:val="007B67F4"/>
    <w:rsid w:val="008B0C17"/>
    <w:rsid w:val="00903176"/>
    <w:rsid w:val="00930720"/>
    <w:rsid w:val="00A71621"/>
    <w:rsid w:val="00A910A6"/>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258727"/>
  <w15:chartTrackingRefBased/>
  <w15:docId w15:val="{488317EC-61D0-4B84-A7C4-904A39822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621"/>
    <w:pPr>
      <w:keepNext/>
      <w:keepLines/>
      <w:spacing w:before="240" w:after="0"/>
      <w:outlineLvl w:val="0"/>
    </w:pPr>
    <w:rPr>
      <w:rFonts w:eastAsiaTheme="majorEastAsia" w:cstheme="majorBidi"/>
      <w:color w:val="003C4C"/>
      <w:sz w:val="32"/>
      <w:szCs w:val="32"/>
    </w:rPr>
  </w:style>
  <w:style w:type="paragraph" w:styleId="Heading2">
    <w:name w:val="heading 2"/>
    <w:basedOn w:val="Normal"/>
    <w:next w:val="Normal"/>
    <w:link w:val="Heading2Char"/>
    <w:uiPriority w:val="9"/>
    <w:semiHidden/>
    <w:unhideWhenUsed/>
    <w:qFormat/>
    <w:rsid w:val="00E65482"/>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A71621"/>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A71621"/>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A71621"/>
    <w:rPr>
      <w:rFonts w:eastAsiaTheme="majorEastAsia" w:cstheme="majorBidi"/>
      <w:color w:val="003C4C"/>
      <w:sz w:val="32"/>
      <w:szCs w:val="32"/>
    </w:rPr>
  </w:style>
  <w:style w:type="character" w:customStyle="1" w:styleId="Heading2Char">
    <w:name w:val="Heading 2 Char"/>
    <w:basedOn w:val="DefaultParagraphFont"/>
    <w:link w:val="Heading2"/>
    <w:uiPriority w:val="9"/>
    <w:semiHidden/>
    <w:rsid w:val="00E65482"/>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table" w:styleId="MediumShading1-Accent1">
    <w:name w:val="Medium Shading 1 Accent 1"/>
    <w:basedOn w:val="TableNormal"/>
    <w:uiPriority w:val="63"/>
    <w:semiHidden/>
    <w:unhideWhenUsed/>
    <w:rsid w:val="00643DAB"/>
    <w:pPr>
      <w:spacing w:before="0"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643D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914719EA-EFA7-42D8-87A9-264B6772BCA4}">
  <ds:schemaRefs>
    <ds:schemaRef ds:uri="http://schemas.microsoft.com/sharepoint/v3/contenttype/forms"/>
  </ds:schemaRefs>
</ds:datastoreItem>
</file>

<file path=customXml/itemProps3.xml><?xml version="1.0" encoding="utf-8"?>
<ds:datastoreItem xmlns:ds="http://schemas.openxmlformats.org/officeDocument/2006/customXml" ds:itemID="{5003E965-CC13-424D-BB86-C59C1E82C2E1}">
  <ds:schemaRefs>
    <ds:schemaRef ds:uri="6ccbe38b-1a20-46da-8aaa-80461f379b6f"/>
    <ds:schemaRef ds:uri="http://purl.org/dc/elements/1.1/"/>
    <ds:schemaRef ds:uri="http://schemas.microsoft.com/office/infopath/2007/PartnerControls"/>
    <ds:schemaRef ds:uri="http://www.w3.org/XML/1998/namespace"/>
    <ds:schemaRef ds:uri="http://purl.org/dc/term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9643071-28cc-44d5-b501-aa6025d1b200"/>
  </ds:schemaRefs>
</ds:datastoreItem>
</file>

<file path=customXml/itemProps4.xml><?xml version="1.0" encoding="utf-8"?>
<ds:datastoreItem xmlns:ds="http://schemas.openxmlformats.org/officeDocument/2006/customXml" ds:itemID="{6F18389D-EB9D-4ED7-9F72-EC4A4B83C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1</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Executive Transition Input Survey</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Transition Input Survey</dc:title>
  <dc:subject/>
  <dc:creator>Info@nhnonprofits.org</dc:creator>
  <cp:keywords/>
  <dc:description/>
  <cp:lastModifiedBy>Deborah Clark</cp:lastModifiedBy>
  <cp:revision>5</cp:revision>
  <dcterms:created xsi:type="dcterms:W3CDTF">2021-09-14T17:28:00Z</dcterms:created>
  <dcterms:modified xsi:type="dcterms:W3CDTF">2021-11-03T15:47:00Z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