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54C51" w14:textId="3F5D67A3" w:rsidR="00B947DC" w:rsidRDefault="00DF58CE" w:rsidP="00DF58CE">
      <w:pPr>
        <w:pStyle w:val="Title"/>
      </w:pPr>
      <w:r>
        <w:t>Organization Dashboard Sample</w:t>
      </w:r>
    </w:p>
    <w:p w14:paraId="7D5DB366" w14:textId="77777777" w:rsidR="00DF58CE" w:rsidRPr="00DF58CE" w:rsidRDefault="00DF58CE" w:rsidP="00DF58CE"/>
    <w:tbl>
      <w:tblPr>
        <w:tblStyle w:val="NewBranding"/>
        <w:tblW w:w="9575" w:type="dxa"/>
        <w:tblLook w:val="0620" w:firstRow="1" w:lastRow="0" w:firstColumn="0" w:lastColumn="0" w:noHBand="1" w:noVBand="1"/>
      </w:tblPr>
      <w:tblGrid>
        <w:gridCol w:w="4585"/>
        <w:gridCol w:w="1199"/>
        <w:gridCol w:w="1156"/>
        <w:gridCol w:w="1357"/>
        <w:gridCol w:w="1278"/>
      </w:tblGrid>
      <w:tr w:rsidR="00DF58CE" w14:paraId="18202ADF" w14:textId="77777777" w:rsidTr="00DF58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85" w:type="dxa"/>
            <w:tcBorders>
              <w:bottom w:val="single" w:sz="8" w:space="0" w:color="auto"/>
            </w:tcBorders>
          </w:tcPr>
          <w:p w14:paraId="4121B817" w14:textId="77777777" w:rsidR="00DF58CE" w:rsidRDefault="00DF58CE" w:rsidP="00DF58CE"/>
        </w:tc>
        <w:tc>
          <w:tcPr>
            <w:tcW w:w="1199" w:type="dxa"/>
            <w:tcBorders>
              <w:bottom w:val="single" w:sz="8" w:space="0" w:color="auto"/>
            </w:tcBorders>
          </w:tcPr>
          <w:p w14:paraId="45A02F6F" w14:textId="340971E6" w:rsidR="00DF58CE" w:rsidRPr="00DF58CE" w:rsidRDefault="00DF58CE" w:rsidP="00DF58CE">
            <w:pPr>
              <w:rPr>
                <w:sz w:val="20"/>
                <w:szCs w:val="20"/>
              </w:rPr>
            </w:pPr>
            <w:r w:rsidRPr="00DF58CE">
              <w:rPr>
                <w:sz w:val="20"/>
                <w:szCs w:val="20"/>
              </w:rPr>
              <w:t xml:space="preserve"> This Quarter</w:t>
            </w:r>
          </w:p>
        </w:tc>
        <w:tc>
          <w:tcPr>
            <w:tcW w:w="1156" w:type="dxa"/>
            <w:tcBorders>
              <w:bottom w:val="single" w:sz="8" w:space="0" w:color="auto"/>
            </w:tcBorders>
          </w:tcPr>
          <w:p w14:paraId="2D489070" w14:textId="696357CC" w:rsidR="00DF58CE" w:rsidRPr="00DF58CE" w:rsidRDefault="00DF58CE" w:rsidP="00DF58CE">
            <w:pPr>
              <w:rPr>
                <w:sz w:val="20"/>
                <w:szCs w:val="20"/>
              </w:rPr>
            </w:pPr>
            <w:r w:rsidRPr="00DF58CE">
              <w:rPr>
                <w:sz w:val="20"/>
                <w:szCs w:val="20"/>
              </w:rPr>
              <w:t>YTD</w:t>
            </w:r>
          </w:p>
        </w:tc>
        <w:tc>
          <w:tcPr>
            <w:tcW w:w="1357" w:type="dxa"/>
            <w:tcBorders>
              <w:bottom w:val="single" w:sz="8" w:space="0" w:color="auto"/>
            </w:tcBorders>
          </w:tcPr>
          <w:p w14:paraId="53D9EDBB" w14:textId="232C25BF" w:rsidR="00DF58CE" w:rsidRPr="00DF58CE" w:rsidRDefault="00DF58CE" w:rsidP="00DF58CE">
            <w:pPr>
              <w:rPr>
                <w:sz w:val="20"/>
                <w:szCs w:val="20"/>
              </w:rPr>
            </w:pPr>
            <w:r w:rsidRPr="00DF58CE">
              <w:rPr>
                <w:sz w:val="20"/>
                <w:szCs w:val="20"/>
              </w:rPr>
              <w:t>Budget/Goal</w:t>
            </w:r>
          </w:p>
        </w:tc>
        <w:tc>
          <w:tcPr>
            <w:tcW w:w="1278" w:type="dxa"/>
            <w:tcBorders>
              <w:bottom w:val="single" w:sz="8" w:space="0" w:color="auto"/>
            </w:tcBorders>
          </w:tcPr>
          <w:p w14:paraId="6A81FEFD" w14:textId="7BF30B45" w:rsidR="00DF58CE" w:rsidRPr="00DF58CE" w:rsidRDefault="00DF58CE" w:rsidP="00DF58CE">
            <w:pPr>
              <w:rPr>
                <w:sz w:val="20"/>
                <w:szCs w:val="20"/>
              </w:rPr>
            </w:pPr>
            <w:proofErr w:type="spellStart"/>
            <w:r w:rsidRPr="00DF58CE">
              <w:rPr>
                <w:sz w:val="20"/>
                <w:szCs w:val="20"/>
              </w:rPr>
              <w:t>Mgmt</w:t>
            </w:r>
            <w:proofErr w:type="spellEnd"/>
            <w:r w:rsidRPr="00DF58C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r w:rsidRPr="00DF58CE">
              <w:rPr>
                <w:sz w:val="20"/>
                <w:szCs w:val="20"/>
              </w:rPr>
              <w:t>Perspective</w:t>
            </w:r>
          </w:p>
        </w:tc>
      </w:tr>
      <w:tr w:rsidR="00DF58CE" w14:paraId="2173C045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25196343" w14:textId="317F3CF5" w:rsidR="00DF58CE" w:rsidRDefault="00DF58CE" w:rsidP="00DF58CE">
            <w:r>
              <w:t>Financials</w:t>
            </w:r>
          </w:p>
        </w:tc>
        <w:tc>
          <w:tcPr>
            <w:tcW w:w="1199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5A01C84C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116DE5FA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401C5D8B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B3D8067" w14:textId="77777777" w:rsidR="00DF58CE" w:rsidRDefault="00DF58CE" w:rsidP="00DF58CE"/>
        </w:tc>
      </w:tr>
      <w:tr w:rsidR="00DF58CE" w14:paraId="7C838D5B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A3CA2A" w14:textId="47839F18" w:rsidR="00DF58CE" w:rsidRDefault="00DF58CE" w:rsidP="00DF58CE">
            <w:r w:rsidRPr="00743044">
              <w:t>Total Revenue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8FA8D0" w14:textId="1F7B2646" w:rsidR="00DF58CE" w:rsidRDefault="00DF58CE" w:rsidP="00DF58CE">
            <w:r w:rsidRPr="00743044">
              <w:t xml:space="preserve">$100,000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4C21A1" w14:textId="52781B01" w:rsidR="00DF58CE" w:rsidRDefault="00DF58CE" w:rsidP="00DF58CE">
            <w:r w:rsidRPr="00743044">
              <w:t xml:space="preserve">$500,000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B3172C" w14:textId="64B0CB74" w:rsidR="00DF58CE" w:rsidRDefault="00DF58CE" w:rsidP="00DF58CE">
            <w:r w:rsidRPr="00743044">
              <w:t xml:space="preserve">$450,000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</w:tcPr>
          <w:p w14:paraId="688CCC39" w14:textId="6D7A1607" w:rsidR="00DF58CE" w:rsidRDefault="00DF58CE" w:rsidP="00DF58CE">
            <w:r w:rsidRPr="00743044">
              <w:t>Excellent</w:t>
            </w:r>
          </w:p>
        </w:tc>
      </w:tr>
      <w:tr w:rsidR="00DF58CE" w14:paraId="435587B3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D2D66A" w14:textId="7FABF22A" w:rsidR="00DF58CE" w:rsidRDefault="00DF58CE" w:rsidP="00DF58CE">
            <w:r w:rsidRPr="00743044">
              <w:t>Total Expenses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78922C" w14:textId="02763D8E" w:rsidR="00DF58CE" w:rsidRDefault="00DF58CE" w:rsidP="00DF58CE">
            <w:r w:rsidRPr="00743044">
              <w:t xml:space="preserve">$125,000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8C90E1" w14:textId="0D2433A6" w:rsidR="00DF58CE" w:rsidRDefault="00DF58CE" w:rsidP="00DF58CE">
            <w:r w:rsidRPr="00743044">
              <w:t xml:space="preserve">$370,000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9EDAFD" w14:textId="40DE3096" w:rsidR="00DF58CE" w:rsidRDefault="00DF58CE" w:rsidP="00DF58CE">
            <w:r w:rsidRPr="00743044">
              <w:t xml:space="preserve">$425,000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</w:tcPr>
          <w:p w14:paraId="0043C7D3" w14:textId="26FACDB1" w:rsidR="00DF58CE" w:rsidRDefault="00DF58CE" w:rsidP="00DF58CE">
            <w:r w:rsidRPr="00743044">
              <w:t>Excellent</w:t>
            </w:r>
          </w:p>
        </w:tc>
      </w:tr>
      <w:tr w:rsidR="00DF58CE" w14:paraId="34720B24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43B1A6" w14:textId="7EB1B65F" w:rsidR="00DF58CE" w:rsidRDefault="00DF58CE" w:rsidP="00DF58CE">
            <w:r w:rsidRPr="00743044">
              <w:t>In-Kind Donations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030A72" w14:textId="02AE47C3" w:rsidR="00DF58CE" w:rsidRDefault="00DF58CE" w:rsidP="00DF58CE">
            <w:r w:rsidRPr="00743044">
              <w:t xml:space="preserve">$50,000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B4626C" w14:textId="7303B105" w:rsidR="00DF58CE" w:rsidRDefault="00DF58CE" w:rsidP="00DF58CE">
            <w:r w:rsidRPr="00743044">
              <w:t xml:space="preserve">$75,000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30AD1E" w14:textId="6FAAFAF6" w:rsidR="00DF58CE" w:rsidRDefault="00DF58CE" w:rsidP="00DF58CE">
            <w:r w:rsidRPr="00743044">
              <w:t xml:space="preserve">$150,000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576E103E" w14:textId="0D6AA0BD" w:rsidR="00DF58CE" w:rsidRDefault="00DF58CE" w:rsidP="00DF58CE">
            <w:r w:rsidRPr="00743044">
              <w:t>WATCH*</w:t>
            </w:r>
          </w:p>
        </w:tc>
      </w:tr>
      <w:tr w:rsidR="00DF58CE" w14:paraId="1A74A449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223E25" w14:textId="77777777" w:rsidR="00DF58CE" w:rsidRDefault="00DF58CE" w:rsidP="00DF58CE"/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B6D1A8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95E710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CDF9CD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F4EEA9" w14:textId="77777777" w:rsidR="00DF58CE" w:rsidRDefault="00DF58CE" w:rsidP="00DF58CE"/>
        </w:tc>
      </w:tr>
      <w:tr w:rsidR="00DF58CE" w14:paraId="5F265245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CF44A9" w14:textId="77777777" w:rsidR="00DF58CE" w:rsidRDefault="00DF58CE" w:rsidP="00DF58CE"/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89CD74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9BAE9D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867DDA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96CC3F" w14:textId="77777777" w:rsidR="00DF58CE" w:rsidRDefault="00DF58CE" w:rsidP="00DF58CE"/>
        </w:tc>
      </w:tr>
      <w:tr w:rsidR="00DF58CE" w14:paraId="7E95C917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320BE5EB" w14:textId="20B2DD60" w:rsidR="00DF58CE" w:rsidRDefault="00DF58CE" w:rsidP="007E3483">
            <w:r>
              <w:t>Fundraising</w:t>
            </w:r>
          </w:p>
        </w:tc>
        <w:tc>
          <w:tcPr>
            <w:tcW w:w="1199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0D803780" w14:textId="77777777" w:rsidR="00DF58CE" w:rsidRDefault="00DF58CE" w:rsidP="007E3483"/>
        </w:tc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0ADDD5C9" w14:textId="77777777" w:rsidR="00DF58CE" w:rsidRDefault="00DF58CE" w:rsidP="007E3483"/>
        </w:tc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7B5F40E7" w14:textId="77777777" w:rsidR="00DF58CE" w:rsidRDefault="00DF58CE" w:rsidP="007E3483"/>
        </w:tc>
        <w:tc>
          <w:tcPr>
            <w:tcW w:w="127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049E9AA" w14:textId="77777777" w:rsidR="00DF58CE" w:rsidRDefault="00DF58CE" w:rsidP="007E3483"/>
        </w:tc>
      </w:tr>
      <w:tr w:rsidR="00DF58CE" w14:paraId="248DBD43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50693F" w14:textId="3FF41043" w:rsidR="00DF58CE" w:rsidRDefault="00DF58CE" w:rsidP="00DF58CE">
            <w:r w:rsidRPr="002F5D24">
              <w:t>Annual fund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E27352" w14:textId="2E511E86" w:rsidR="00DF58CE" w:rsidRDefault="00DF58CE" w:rsidP="00DF58CE">
            <w:r w:rsidRPr="002F5D24">
              <w:t xml:space="preserve">$10,000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6EFE08" w14:textId="78F4AA02" w:rsidR="00DF58CE" w:rsidRDefault="00DF58CE" w:rsidP="00DF58CE">
            <w:r w:rsidRPr="002F5D24">
              <w:t xml:space="preserve">$75,000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1472AB" w14:textId="55702EA9" w:rsidR="00DF58CE" w:rsidRDefault="00DF58CE" w:rsidP="00DF58CE">
            <w:r w:rsidRPr="002F5D24">
              <w:t xml:space="preserve">$100,000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CC"/>
          </w:tcPr>
          <w:p w14:paraId="347FC3F7" w14:textId="5A89F388" w:rsidR="00DF58CE" w:rsidRDefault="00DF58CE" w:rsidP="00DF58CE">
            <w:r w:rsidRPr="002F5D24">
              <w:t>WATCH</w:t>
            </w:r>
          </w:p>
        </w:tc>
      </w:tr>
      <w:tr w:rsidR="00DF58CE" w14:paraId="50EDAC9F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A287B5" w14:textId="1FB2E74B" w:rsidR="00DF58CE" w:rsidRDefault="00DF58CE" w:rsidP="00DF58CE">
            <w:r w:rsidRPr="002F5D24">
              <w:t>Major donor gifts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3D18D3" w14:textId="56B2DDDF" w:rsidR="00DF58CE" w:rsidRDefault="00DF58CE" w:rsidP="00DF58CE">
            <w:r w:rsidRPr="002F5D24">
              <w:t xml:space="preserve">$30,000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EE2A0C" w14:textId="5C816C4C" w:rsidR="00DF58CE" w:rsidRDefault="00DF58CE" w:rsidP="00DF58CE">
            <w:r w:rsidRPr="002F5D24">
              <w:t xml:space="preserve">$45,000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CFEE92" w14:textId="4E8D7FDD" w:rsidR="00DF58CE" w:rsidRDefault="00DF58CE" w:rsidP="00DF58CE">
            <w:r w:rsidRPr="002F5D24">
              <w:t xml:space="preserve">$50,000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F001335" w14:textId="318A76A5" w:rsidR="00DF58CE" w:rsidRDefault="00DF58CE" w:rsidP="00DF58CE">
            <w:r w:rsidRPr="002F5D24">
              <w:t>Good</w:t>
            </w:r>
          </w:p>
        </w:tc>
      </w:tr>
      <w:tr w:rsidR="00DF58CE" w14:paraId="414A2151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043DD5" w14:textId="3210B301" w:rsidR="00DF58CE" w:rsidRDefault="00DF58CE" w:rsidP="00DF58CE">
            <w:r w:rsidRPr="002F5D24">
              <w:t>Special Events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C4E7B3" w14:textId="0CEEA91E" w:rsidR="00DF58CE" w:rsidRDefault="00DF58CE" w:rsidP="00DF58CE">
            <w:r w:rsidRPr="002F5D24">
              <w:t xml:space="preserve">$12,000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F99745" w14:textId="70863D2E" w:rsidR="00DF58CE" w:rsidRDefault="00DF58CE" w:rsidP="00DF58CE">
            <w:r w:rsidRPr="002F5D24">
              <w:t xml:space="preserve">$25,000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2CF25C" w14:textId="5B29AD57" w:rsidR="00DF58CE" w:rsidRDefault="00DF58CE" w:rsidP="00DF58CE">
            <w:r w:rsidRPr="002F5D24">
              <w:t xml:space="preserve">$35,000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75A610D" w14:textId="3B241F7C" w:rsidR="00DF58CE" w:rsidRDefault="00DF58CE" w:rsidP="00DF58CE">
            <w:r w:rsidRPr="002F5D24">
              <w:t>Good</w:t>
            </w:r>
          </w:p>
        </w:tc>
      </w:tr>
      <w:tr w:rsidR="00DF58CE" w14:paraId="7F8B463D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2F028C" w14:textId="73D8B6C1" w:rsidR="00DF58CE" w:rsidRDefault="00DF58CE" w:rsidP="00DF58CE">
            <w:r w:rsidRPr="002F5D24">
              <w:t>Corporate Sponsorships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819AC4" w14:textId="5BE7FABB" w:rsidR="00DF58CE" w:rsidRDefault="00DF58CE" w:rsidP="00DF58CE">
            <w:r w:rsidRPr="002F5D24">
              <w:t xml:space="preserve">$10,000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1B05E2" w14:textId="6D8AB212" w:rsidR="00DF58CE" w:rsidRDefault="00DF58CE" w:rsidP="00DF58CE">
            <w:r w:rsidRPr="002F5D24">
              <w:t xml:space="preserve">$15,000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BD56D0" w14:textId="7CDE4A15" w:rsidR="00DF58CE" w:rsidRDefault="00DF58CE" w:rsidP="00DF58CE">
            <w:r w:rsidRPr="002F5D24">
              <w:t xml:space="preserve">$20,000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EB84DBD" w14:textId="76CCF70B" w:rsidR="00DF58CE" w:rsidRDefault="00DF58CE" w:rsidP="00DF58CE">
            <w:r w:rsidRPr="002F5D24">
              <w:t>Good</w:t>
            </w:r>
          </w:p>
        </w:tc>
      </w:tr>
      <w:tr w:rsidR="00DF58CE" w14:paraId="3B5DF47E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3C3ACF" w14:textId="302E6519" w:rsidR="00DF58CE" w:rsidRDefault="00DF58CE" w:rsidP="00DF58CE">
            <w:r w:rsidRPr="002F5D24">
              <w:t>Grants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A8E2F3" w14:textId="7EE92C8C" w:rsidR="00DF58CE" w:rsidRDefault="00DF58CE" w:rsidP="00DF58CE">
            <w:r w:rsidRPr="002F5D24">
              <w:t xml:space="preserve">$5,000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17769E" w14:textId="525EE71A" w:rsidR="00DF58CE" w:rsidRDefault="00DF58CE" w:rsidP="00DF58CE">
            <w:r w:rsidRPr="002F5D24">
              <w:t xml:space="preserve">$10,000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2E6C49" w14:textId="1DD4AE2F" w:rsidR="00DF58CE" w:rsidRDefault="00DF58CE" w:rsidP="00DF58CE">
            <w:r w:rsidRPr="002F5D24">
              <w:t xml:space="preserve">$50,000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6CFCDAAC" w14:textId="032AFD78" w:rsidR="00DF58CE" w:rsidRDefault="00DF58CE" w:rsidP="00DF58CE">
            <w:r w:rsidRPr="002F5D24">
              <w:t>WATCH*</w:t>
            </w:r>
          </w:p>
        </w:tc>
      </w:tr>
      <w:tr w:rsidR="00DF58CE" w14:paraId="23FBCED9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DFCB48" w14:textId="77777777" w:rsidR="00DF58CE" w:rsidRDefault="00DF58CE" w:rsidP="00DF58CE"/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866817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541983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63AAA7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96B073" w14:textId="77777777" w:rsidR="00DF58CE" w:rsidRDefault="00DF58CE" w:rsidP="00DF58CE"/>
        </w:tc>
      </w:tr>
      <w:tr w:rsidR="00DF58CE" w14:paraId="114A577B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3203FD54" w14:textId="5E7EF05A" w:rsidR="00DF58CE" w:rsidRDefault="00DF58CE" w:rsidP="007E3483">
            <w:r>
              <w:t>Program Impact</w:t>
            </w:r>
          </w:p>
        </w:tc>
        <w:tc>
          <w:tcPr>
            <w:tcW w:w="1199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5E1A3CCE" w14:textId="77777777" w:rsidR="00DF58CE" w:rsidRDefault="00DF58CE" w:rsidP="007E3483"/>
        </w:tc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2F9B9B01" w14:textId="77777777" w:rsidR="00DF58CE" w:rsidRDefault="00DF58CE" w:rsidP="007E3483"/>
        </w:tc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7F964BFA" w14:textId="77777777" w:rsidR="00DF58CE" w:rsidRDefault="00DF58CE" w:rsidP="007E3483"/>
        </w:tc>
        <w:tc>
          <w:tcPr>
            <w:tcW w:w="127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3EDB520" w14:textId="77777777" w:rsidR="00DF58CE" w:rsidRDefault="00DF58CE" w:rsidP="007E3483"/>
        </w:tc>
      </w:tr>
      <w:tr w:rsidR="00DF58CE" w14:paraId="28875512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0ACEC4" w14:textId="283660E9" w:rsidR="00DF58CE" w:rsidRDefault="00DF58CE" w:rsidP="00DF58CE">
            <w:r w:rsidRPr="00130CF6">
              <w:t xml:space="preserve"># </w:t>
            </w:r>
            <w:proofErr w:type="gramStart"/>
            <w:r w:rsidRPr="00130CF6">
              <w:t>people</w:t>
            </w:r>
            <w:proofErr w:type="gramEnd"/>
            <w:r w:rsidRPr="00130CF6">
              <w:t xml:space="preserve"> served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AB212C" w14:textId="68F8082B" w:rsidR="00DF58CE" w:rsidRDefault="00DF58CE" w:rsidP="00DF58CE">
            <w:r w:rsidRPr="00130CF6">
              <w:t>1050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248B72" w14:textId="4FD4BCEF" w:rsidR="00DF58CE" w:rsidRDefault="00DF58CE" w:rsidP="00DF58CE">
            <w:r w:rsidRPr="00130CF6">
              <w:t>1500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0674FF" w14:textId="36EC1D88" w:rsidR="00DF58CE" w:rsidRDefault="00DF58CE" w:rsidP="00DF58CE">
            <w:r w:rsidRPr="00130CF6">
              <w:t>2000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CC339A5" w14:textId="7951AF92" w:rsidR="00DF58CE" w:rsidRDefault="00DF58CE" w:rsidP="00DF58CE">
            <w:r w:rsidRPr="00130CF6">
              <w:t>Good</w:t>
            </w:r>
          </w:p>
        </w:tc>
      </w:tr>
      <w:tr w:rsidR="00DF58CE" w14:paraId="18AB0D50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D75D1E" w14:textId="459133DB" w:rsidR="00DF58CE" w:rsidRDefault="00DF58CE" w:rsidP="00DF58CE">
            <w:r w:rsidRPr="00130CF6">
              <w:t xml:space="preserve"># </w:t>
            </w:r>
            <w:proofErr w:type="gramStart"/>
            <w:r w:rsidRPr="00130CF6">
              <w:t>meals</w:t>
            </w:r>
            <w:proofErr w:type="gramEnd"/>
            <w:r w:rsidRPr="00130CF6">
              <w:t xml:space="preserve"> served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1C2FF9" w14:textId="1FEB6E2B" w:rsidR="00DF58CE" w:rsidRDefault="00DF58CE" w:rsidP="00DF58CE">
            <w:r w:rsidRPr="00130CF6">
              <w:t>5,500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6948D6" w14:textId="3F5AE8A9" w:rsidR="00DF58CE" w:rsidRDefault="00DF58CE" w:rsidP="00DF58CE">
            <w:r w:rsidRPr="00130CF6">
              <w:t>7500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1C0A5E" w14:textId="1797C178" w:rsidR="00DF58CE" w:rsidRDefault="00DF58CE" w:rsidP="00DF58CE">
            <w:r w:rsidRPr="00130CF6">
              <w:t>8000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BC67CB5" w14:textId="14DABD4C" w:rsidR="00DF58CE" w:rsidRDefault="00DF58CE" w:rsidP="00DF58CE">
            <w:r w:rsidRPr="00130CF6">
              <w:t>Good</w:t>
            </w:r>
          </w:p>
        </w:tc>
      </w:tr>
      <w:tr w:rsidR="00DF58CE" w14:paraId="04ACADD7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2A7C91" w14:textId="666ADEB2" w:rsidR="00DF58CE" w:rsidRDefault="00DF58CE" w:rsidP="00DF58CE">
            <w:r w:rsidRPr="00130CF6">
              <w:t xml:space="preserve"># </w:t>
            </w:r>
            <w:proofErr w:type="gramStart"/>
            <w:r w:rsidRPr="00130CF6">
              <w:t>people</w:t>
            </w:r>
            <w:proofErr w:type="gramEnd"/>
            <w:r w:rsidRPr="00130CF6">
              <w:t xml:space="preserve"> referred to transitional housing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F9C3F4" w14:textId="4D0DAA68" w:rsidR="00DF58CE" w:rsidRDefault="00DF58CE" w:rsidP="00DF58CE">
            <w:r w:rsidRPr="00130CF6">
              <w:t>100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DF5C73" w14:textId="1B4BDA1F" w:rsidR="00DF58CE" w:rsidRDefault="00DF58CE" w:rsidP="00DF58CE">
            <w:r w:rsidRPr="00130CF6">
              <w:t>250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EAAEDF" w14:textId="1C9551D4" w:rsidR="00DF58CE" w:rsidRDefault="00DF58CE" w:rsidP="00DF58CE">
            <w:r w:rsidRPr="00130CF6">
              <w:t>350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2438E08" w14:textId="3348CB9E" w:rsidR="00DF58CE" w:rsidRDefault="00DF58CE" w:rsidP="00DF58CE">
            <w:r w:rsidRPr="00130CF6">
              <w:t>Good</w:t>
            </w:r>
          </w:p>
        </w:tc>
      </w:tr>
      <w:tr w:rsidR="00DF58CE" w14:paraId="517083F6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95B7EA" w14:textId="56C24DFE" w:rsidR="00DF58CE" w:rsidRDefault="00DF58CE" w:rsidP="00DF58CE">
            <w:r w:rsidRPr="00130CF6">
              <w:t xml:space="preserve"># </w:t>
            </w:r>
            <w:proofErr w:type="gramStart"/>
            <w:r w:rsidRPr="00130CF6">
              <w:t>rides</w:t>
            </w:r>
            <w:proofErr w:type="gramEnd"/>
            <w:r w:rsidRPr="00130CF6">
              <w:t xml:space="preserve"> provided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BD8FA8" w14:textId="0FBF20B1" w:rsidR="00DF58CE" w:rsidRDefault="00DF58CE" w:rsidP="00DF58CE">
            <w:r w:rsidRPr="00130CF6">
              <w:t>1250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3CFF6A" w14:textId="25CC53B9" w:rsidR="00DF58CE" w:rsidRDefault="00DF58CE" w:rsidP="00DF58CE">
            <w:r w:rsidRPr="00130CF6">
              <w:t>2500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1F681D" w14:textId="6CDD2EE2" w:rsidR="00DF58CE" w:rsidRDefault="00DF58CE" w:rsidP="00DF58CE">
            <w:r w:rsidRPr="00130CF6">
              <w:t>1500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CC"/>
          </w:tcPr>
          <w:p w14:paraId="5EE9FBDF" w14:textId="0211FB5E" w:rsidR="00DF58CE" w:rsidRDefault="00DF58CE" w:rsidP="00DF58CE">
            <w:r w:rsidRPr="00130CF6">
              <w:t>WATCH</w:t>
            </w:r>
          </w:p>
        </w:tc>
      </w:tr>
      <w:tr w:rsidR="00DF58CE" w14:paraId="449ED9BE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83480F" w14:textId="282D49AF" w:rsidR="00DF58CE" w:rsidRDefault="00DF58CE" w:rsidP="007E3483"/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706388" w14:textId="1FCA1FA9" w:rsidR="00DF58CE" w:rsidRDefault="00DF58CE" w:rsidP="007E3483"/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A72A74" w14:textId="2F0CF971" w:rsidR="00DF58CE" w:rsidRDefault="00DF58CE" w:rsidP="007E3483"/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147A02" w14:textId="1B9B475A" w:rsidR="00DF58CE" w:rsidRDefault="00DF58CE" w:rsidP="007E3483"/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997EB6" w14:textId="06E5091D" w:rsidR="00DF58CE" w:rsidRDefault="00DF58CE" w:rsidP="007E3483"/>
        </w:tc>
      </w:tr>
      <w:tr w:rsidR="00DF58CE" w14:paraId="1B50F84E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4DE5C4BD" w14:textId="45A7ADA5" w:rsidR="00DF58CE" w:rsidRDefault="00DF58CE" w:rsidP="007E3483">
            <w:r>
              <w:t>Communications</w:t>
            </w:r>
          </w:p>
        </w:tc>
        <w:tc>
          <w:tcPr>
            <w:tcW w:w="1199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02B97735" w14:textId="77777777" w:rsidR="00DF58CE" w:rsidRDefault="00DF58CE" w:rsidP="007E3483"/>
        </w:tc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201ED8FD" w14:textId="77777777" w:rsidR="00DF58CE" w:rsidRDefault="00DF58CE" w:rsidP="007E3483"/>
        </w:tc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5A77263F" w14:textId="77777777" w:rsidR="00DF58CE" w:rsidRDefault="00DF58CE" w:rsidP="007E3483"/>
        </w:tc>
        <w:tc>
          <w:tcPr>
            <w:tcW w:w="127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803228B" w14:textId="77777777" w:rsidR="00DF58CE" w:rsidRDefault="00DF58CE" w:rsidP="007E3483"/>
        </w:tc>
      </w:tr>
      <w:tr w:rsidR="00DF58CE" w14:paraId="26D81798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527898" w14:textId="156F71A2" w:rsidR="00DF58CE" w:rsidRDefault="00DF58CE" w:rsidP="00DF58CE">
            <w:r w:rsidRPr="00E96D1F">
              <w:t xml:space="preserve"># </w:t>
            </w:r>
            <w:proofErr w:type="gramStart"/>
            <w:r w:rsidRPr="00E96D1F">
              <w:t>newsletters</w:t>
            </w:r>
            <w:proofErr w:type="gramEnd"/>
            <w:r w:rsidRPr="00E96D1F">
              <w:t xml:space="preserve"> produced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E911CB" w14:textId="5D6BC061" w:rsidR="00DF58CE" w:rsidRDefault="00DF58CE" w:rsidP="00DF58CE">
            <w:r w:rsidRPr="00E96D1F">
              <w:t>1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5C89E3" w14:textId="2ABE0B8F" w:rsidR="00DF58CE" w:rsidRDefault="00DF58CE" w:rsidP="00DF58CE">
            <w:r w:rsidRPr="00E96D1F">
              <w:t>3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22ADF2" w14:textId="1F78C551" w:rsidR="00DF58CE" w:rsidRDefault="00DF58CE" w:rsidP="00DF58CE">
            <w:r w:rsidRPr="00E96D1F">
              <w:t>4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77E6A5" w14:textId="7E67CD23" w:rsidR="00DF58CE" w:rsidRDefault="00DF58CE" w:rsidP="00DF58CE">
            <w:r w:rsidRPr="00E96D1F">
              <w:t>Good</w:t>
            </w:r>
          </w:p>
        </w:tc>
      </w:tr>
      <w:tr w:rsidR="00DF58CE" w14:paraId="1C42BFC6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0DD8EB" w14:textId="79D51003" w:rsidR="00DF58CE" w:rsidRDefault="00DF58CE" w:rsidP="00DF58CE">
            <w:r w:rsidRPr="00E96D1F">
              <w:t xml:space="preserve"># </w:t>
            </w:r>
            <w:proofErr w:type="gramStart"/>
            <w:r w:rsidRPr="00E96D1F">
              <w:t>website</w:t>
            </w:r>
            <w:proofErr w:type="gramEnd"/>
            <w:r w:rsidRPr="00E96D1F">
              <w:t xml:space="preserve"> hits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4779C6" w14:textId="5376E25F" w:rsidR="00DF58CE" w:rsidRDefault="00DF58CE" w:rsidP="00DF58CE">
            <w:r w:rsidRPr="00E96D1F">
              <w:t>10,000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1788EE" w14:textId="65583380" w:rsidR="00DF58CE" w:rsidRDefault="00DF58CE" w:rsidP="00DF58CE">
            <w:r w:rsidRPr="00E96D1F">
              <w:t>25,000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ECF0CC" w14:textId="795FCE63" w:rsidR="00DF58CE" w:rsidRDefault="00DF58CE" w:rsidP="00DF58CE">
            <w:r w:rsidRPr="00E96D1F">
              <w:t>35,000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DE8FE2" w14:textId="4ECFC48A" w:rsidR="00DF58CE" w:rsidRDefault="00DF58CE" w:rsidP="00DF58CE">
            <w:r w:rsidRPr="00E96D1F">
              <w:t>Good</w:t>
            </w:r>
          </w:p>
        </w:tc>
      </w:tr>
      <w:tr w:rsidR="00DF58CE" w14:paraId="1CF734B9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C3CD45" w14:textId="73F0F216" w:rsidR="00DF58CE" w:rsidRDefault="00DF58CE" w:rsidP="00DF58CE">
            <w:r w:rsidRPr="00E96D1F">
              <w:t xml:space="preserve"># </w:t>
            </w:r>
            <w:proofErr w:type="gramStart"/>
            <w:r w:rsidRPr="00E96D1F">
              <w:t>PSA's</w:t>
            </w:r>
            <w:proofErr w:type="gramEnd"/>
            <w:r w:rsidRPr="00E96D1F">
              <w:t xml:space="preserve"> aired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A6AEB4" w14:textId="5550A034" w:rsidR="00DF58CE" w:rsidRDefault="00DF58CE" w:rsidP="00DF58CE">
            <w:r w:rsidRPr="00E96D1F">
              <w:t>3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88F2AD" w14:textId="6331D9D4" w:rsidR="00DF58CE" w:rsidRDefault="00DF58CE" w:rsidP="00DF58CE">
            <w:r w:rsidRPr="00E96D1F">
              <w:t>7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D2B509" w14:textId="34CFB4F3" w:rsidR="00DF58CE" w:rsidRDefault="00DF58CE" w:rsidP="00DF58CE">
            <w:r w:rsidRPr="00E96D1F">
              <w:t>12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77DA1B" w14:textId="657AAA6A" w:rsidR="00DF58CE" w:rsidRDefault="00DF58CE" w:rsidP="00DF58CE">
            <w:r w:rsidRPr="00E96D1F">
              <w:t>Good</w:t>
            </w:r>
          </w:p>
        </w:tc>
      </w:tr>
      <w:tr w:rsidR="00DF58CE" w14:paraId="2D2CB30A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9472F0" w14:textId="77777777" w:rsidR="00DF58CE" w:rsidRDefault="00DF58CE" w:rsidP="00DF58CE"/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0A6489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BFC5A4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0E17AB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AED4F5" w14:textId="77777777" w:rsidR="00DF58CE" w:rsidRDefault="00DF58CE" w:rsidP="00DF58CE"/>
        </w:tc>
      </w:tr>
      <w:tr w:rsidR="00DF58CE" w14:paraId="7D5E8782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110B8722" w14:textId="3BD22368" w:rsidR="00DF58CE" w:rsidRDefault="00DF58CE" w:rsidP="007E3483">
            <w:r>
              <w:t>Board Development</w:t>
            </w:r>
          </w:p>
        </w:tc>
        <w:tc>
          <w:tcPr>
            <w:tcW w:w="1199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024BED76" w14:textId="77777777" w:rsidR="00DF58CE" w:rsidRDefault="00DF58CE" w:rsidP="007E3483"/>
        </w:tc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35E16DA2" w14:textId="77777777" w:rsidR="00DF58CE" w:rsidRDefault="00DF58CE" w:rsidP="007E3483"/>
        </w:tc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2437A850" w14:textId="77777777" w:rsidR="00DF58CE" w:rsidRDefault="00DF58CE" w:rsidP="007E3483"/>
        </w:tc>
        <w:tc>
          <w:tcPr>
            <w:tcW w:w="127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640C1FC" w14:textId="77777777" w:rsidR="00DF58CE" w:rsidRDefault="00DF58CE" w:rsidP="007E3483"/>
        </w:tc>
      </w:tr>
      <w:tr w:rsidR="00DF58CE" w14:paraId="2D89DA68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817173" w14:textId="0131A3E7" w:rsidR="00DF58CE" w:rsidRDefault="00DF58CE" w:rsidP="00DF58CE">
            <w:r w:rsidRPr="00E01CDA">
              <w:t xml:space="preserve"># </w:t>
            </w:r>
            <w:proofErr w:type="gramStart"/>
            <w:r w:rsidRPr="00E01CDA">
              <w:t>board</w:t>
            </w:r>
            <w:proofErr w:type="gramEnd"/>
            <w:r w:rsidRPr="00E01CDA">
              <w:t xml:space="preserve"> members who attended a training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EA1FEB" w14:textId="34EFCD5D" w:rsidR="00DF58CE" w:rsidRDefault="00DF58CE" w:rsidP="00DF58CE">
            <w:r w:rsidRPr="00E01CDA">
              <w:t>3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D75DBA" w14:textId="7A56F14E" w:rsidR="00DF58CE" w:rsidRDefault="00DF58CE" w:rsidP="00DF58CE">
            <w:r w:rsidRPr="00E01CDA">
              <w:t>6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337CDE" w14:textId="27D486A0" w:rsidR="00DF58CE" w:rsidRDefault="00DF58CE" w:rsidP="00DF58CE">
            <w:r w:rsidRPr="00E01CDA">
              <w:t>10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CC"/>
          </w:tcPr>
          <w:p w14:paraId="4D4A1163" w14:textId="14FD7A6C" w:rsidR="00DF58CE" w:rsidRDefault="00DF58CE" w:rsidP="00DF58CE">
            <w:r w:rsidRPr="00E01CDA">
              <w:t>WATCH</w:t>
            </w:r>
          </w:p>
        </w:tc>
      </w:tr>
      <w:tr w:rsidR="00DF58CE" w14:paraId="1E1EF36C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8CA0A6" w14:textId="660350DA" w:rsidR="00DF58CE" w:rsidRDefault="00DF58CE" w:rsidP="00DF58CE">
            <w:r w:rsidRPr="00E01CDA">
              <w:t xml:space="preserve">% </w:t>
            </w:r>
            <w:proofErr w:type="gramStart"/>
            <w:r w:rsidRPr="00E01CDA">
              <w:t>attending</w:t>
            </w:r>
            <w:proofErr w:type="gramEnd"/>
            <w:r w:rsidRPr="00E01CDA">
              <w:t xml:space="preserve"> board meetings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FBC41D" w14:textId="78DC7678" w:rsidR="00DF58CE" w:rsidRDefault="00DF58CE" w:rsidP="00DF58CE">
            <w:r w:rsidRPr="00E01CDA">
              <w:t>50%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9F7523" w14:textId="41CB2E83" w:rsidR="00DF58CE" w:rsidRDefault="00DF58CE" w:rsidP="00DF58CE">
            <w:r w:rsidRPr="00E01CDA">
              <w:t>45%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5D8912" w14:textId="413956B2" w:rsidR="00DF58CE" w:rsidRDefault="00DF58CE" w:rsidP="00DF58CE">
            <w:r w:rsidRPr="00E01CDA">
              <w:t>90%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19604AB6" w14:textId="0C9A26C0" w:rsidR="00DF58CE" w:rsidRDefault="00DF58CE" w:rsidP="00DF58CE">
            <w:r w:rsidRPr="00E01CDA">
              <w:t>WATCH*</w:t>
            </w:r>
          </w:p>
        </w:tc>
      </w:tr>
      <w:tr w:rsidR="00DF58CE" w14:paraId="4900AB35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6D3EC4" w14:textId="315FC925" w:rsidR="00DF58CE" w:rsidRDefault="00DF58CE" w:rsidP="00DF58CE">
            <w:r w:rsidRPr="00E01CDA">
              <w:t xml:space="preserve">% </w:t>
            </w:r>
            <w:proofErr w:type="gramStart"/>
            <w:r w:rsidRPr="00E01CDA">
              <w:t>board</w:t>
            </w:r>
            <w:proofErr w:type="gramEnd"/>
            <w:r w:rsidRPr="00E01CDA">
              <w:t xml:space="preserve"> members contributing to annual fund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0DB874" w14:textId="1BFF991E" w:rsidR="00DF58CE" w:rsidRDefault="00DF58CE" w:rsidP="00DF58CE">
            <w:r w:rsidRPr="00E01CDA">
              <w:t>25%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69E60D" w14:textId="582D7439" w:rsidR="00DF58CE" w:rsidRDefault="00DF58CE" w:rsidP="00DF58CE">
            <w:r w:rsidRPr="00E01CDA">
              <w:t>85%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AB4521" w14:textId="75161466" w:rsidR="00DF58CE" w:rsidRDefault="00DF58CE" w:rsidP="00DF58CE">
            <w:r w:rsidRPr="00E01CDA">
              <w:t>100%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187FCF9" w14:textId="4D9D96B0" w:rsidR="00DF58CE" w:rsidRDefault="00DF58CE" w:rsidP="00DF58CE">
            <w:r w:rsidRPr="00E01CDA">
              <w:t>Good</w:t>
            </w:r>
          </w:p>
        </w:tc>
      </w:tr>
      <w:tr w:rsidR="00DF58CE" w14:paraId="10E7C874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42B64B" w14:textId="77777777" w:rsidR="00DF58CE" w:rsidRDefault="00DF58CE" w:rsidP="00DF58CE"/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582E58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F6AA4E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F03EFD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AD42C9" w14:textId="77777777" w:rsidR="00DF58CE" w:rsidRDefault="00DF58CE" w:rsidP="00DF58CE"/>
        </w:tc>
      </w:tr>
      <w:tr w:rsidR="00DF58CE" w14:paraId="57228985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99CC"/>
          </w:tcPr>
          <w:p w14:paraId="02BA1A9F" w14:textId="2D10EC04" w:rsidR="00DF58CE" w:rsidRDefault="00DF58CE" w:rsidP="00DF58CE">
            <w:r>
              <w:t xml:space="preserve">WATCH = Some </w:t>
            </w:r>
            <w:proofErr w:type="spellStart"/>
            <w:r>
              <w:t>Mgmt</w:t>
            </w:r>
            <w:proofErr w:type="spellEnd"/>
            <w:r>
              <w:t xml:space="preserve"> Concern</w:t>
            </w:r>
          </w:p>
        </w:tc>
        <w:tc>
          <w:tcPr>
            <w:tcW w:w="119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CC"/>
          </w:tcPr>
          <w:p w14:paraId="389BF378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CC"/>
          </w:tcPr>
          <w:p w14:paraId="51D814CB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CC"/>
          </w:tcPr>
          <w:p w14:paraId="69A28430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CC"/>
          </w:tcPr>
          <w:p w14:paraId="1AB61A7A" w14:textId="77777777" w:rsidR="00DF58CE" w:rsidRDefault="00DF58CE" w:rsidP="00DF58CE"/>
        </w:tc>
      </w:tr>
      <w:tr w:rsidR="00DF58CE" w14:paraId="3C2EF951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0000"/>
          </w:tcPr>
          <w:p w14:paraId="02EC0E40" w14:textId="142C75CE" w:rsidR="00DF58CE" w:rsidRDefault="00DF58CE" w:rsidP="00DF58CE">
            <w:r>
              <w:t xml:space="preserve">WATCH* = Top 3 </w:t>
            </w:r>
            <w:proofErr w:type="spellStart"/>
            <w:r>
              <w:t>Mgmt</w:t>
            </w:r>
            <w:proofErr w:type="spellEnd"/>
            <w:r>
              <w:t xml:space="preserve"> Concerns</w:t>
            </w:r>
          </w:p>
        </w:tc>
        <w:tc>
          <w:tcPr>
            <w:tcW w:w="119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0000"/>
          </w:tcPr>
          <w:p w14:paraId="34EB70D6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0000"/>
          </w:tcPr>
          <w:p w14:paraId="47549570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0000"/>
          </w:tcPr>
          <w:p w14:paraId="12F5D669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7C2F431F" w14:textId="77777777" w:rsidR="00DF58CE" w:rsidRDefault="00DF58CE" w:rsidP="00DF58CE"/>
        </w:tc>
      </w:tr>
    </w:tbl>
    <w:p w14:paraId="5768367A" w14:textId="77777777" w:rsidR="00DF58CE" w:rsidRPr="00DF58CE" w:rsidRDefault="00DF58CE" w:rsidP="00DF58CE"/>
    <w:sectPr w:rsidR="00DF58CE" w:rsidRPr="00DF58CE" w:rsidSect="009973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2F3BA" w14:textId="77777777" w:rsidR="00DF58CE" w:rsidRDefault="00DF58CE" w:rsidP="007448FA">
      <w:pPr>
        <w:spacing w:before="0" w:after="0" w:line="240" w:lineRule="auto"/>
      </w:pPr>
      <w:r>
        <w:separator/>
      </w:r>
    </w:p>
  </w:endnote>
  <w:endnote w:type="continuationSeparator" w:id="0">
    <w:p w14:paraId="6E5075F6" w14:textId="77777777" w:rsidR="00DF58CE" w:rsidRDefault="00DF58CE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A66D7259-6584-4F5C-B3C8-68209478AE5F}"/>
    <w:embedBold r:id="rId2" w:fontKey="{3C774D31-2A37-4E3B-993A-84EB56880FD0}"/>
    <w:embedItalic r:id="rId3" w:fontKey="{73107DBF-B7CC-4F16-BE69-89708B111300}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B0EA799-341F-4DE8-BE3D-E891C7EE77D3}"/>
    <w:embedBold r:id="rId5" w:fontKey="{25D5F30A-A1B8-4BE1-9D3F-EC4FE6730943}"/>
    <w:embedItalic r:id="rId6" w:fontKey="{696D66AB-BFAF-4FF4-84C1-0A9CA27A66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D5455" w14:textId="77777777" w:rsidR="00EF3EDD" w:rsidRDefault="00EF3E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3668D3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602CF0" w14:textId="77777777" w:rsidR="00B135CD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6CA14" w14:textId="77777777" w:rsidR="00EF3EDD" w:rsidRDefault="00EF3E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DA6C0" w14:textId="77777777" w:rsidR="00DF58CE" w:rsidRDefault="00DF58CE" w:rsidP="007448FA">
      <w:pPr>
        <w:spacing w:before="0" w:after="0" w:line="240" w:lineRule="auto"/>
      </w:pPr>
      <w:r>
        <w:separator/>
      </w:r>
    </w:p>
  </w:footnote>
  <w:footnote w:type="continuationSeparator" w:id="0">
    <w:p w14:paraId="5D9A6B87" w14:textId="77777777" w:rsidR="00DF58CE" w:rsidRDefault="00DF58CE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C4BC5" w14:textId="77777777" w:rsidR="00EF3EDD" w:rsidRDefault="00EF3E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9CA3D" w14:textId="77777777" w:rsidR="00EF3EDD" w:rsidRDefault="00EF3EDD"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2543" w14:textId="77777777" w:rsidR="00EF3EDD" w:rsidRDefault="00EF3E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5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8CE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B947DC"/>
    <w:rsid w:val="00CD63F8"/>
    <w:rsid w:val="00D92915"/>
    <w:rsid w:val="00DE7795"/>
    <w:rsid w:val="00DF58CE"/>
    <w:rsid w:val="00E65482"/>
    <w:rsid w:val="00EF3EDD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EDCC3D"/>
  <w15:chartTrackingRefBased/>
  <w15:docId w15:val="{B4903FCD-9764-4C9F-A3A9-6401F8301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DF58C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OneDrive\Documents\Custom%20Office%20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865CA0-6CF1-406D-9BE7-22ECE1F4846E}"/>
</file>

<file path=customXml/itemProps3.xml><?xml version="1.0" encoding="utf-8"?>
<ds:datastoreItem xmlns:ds="http://schemas.openxmlformats.org/officeDocument/2006/customXml" ds:itemID="{C13CE9F1-7B4E-4498-A79C-493220394A18}"/>
</file>

<file path=customXml/itemProps4.xml><?xml version="1.0" encoding="utf-8"?>
<ds:datastoreItem xmlns:ds="http://schemas.openxmlformats.org/officeDocument/2006/customXml" ds:itemID="{369429B8-DE68-4F29-AF0D-971A5B1D31CB}"/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9</TotalTime>
  <Pages>1</Pages>
  <Words>161</Words>
  <Characters>967</Characters>
  <Application>Microsoft Office Word</Application>
  <DocSecurity>0</DocSecurity>
  <Lines>26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Organization Dashboard Sample</dc:title>
  <dc:subject/>
  <dc:creator>Info@nhnonprofits.org</dc:creator>
  <cp:keywords/>
  <dc:description/>
  <cp:lastModifiedBy>Deborah Clark</cp:lastModifiedBy>
  <cp:revision>2</cp:revision>
  <dcterms:created xsi:type="dcterms:W3CDTF">2021-11-02T17:35:00Z</dcterms:created>
  <dcterms:modified xsi:type="dcterms:W3CDTF">2021-11-02T17:45:00Z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